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2AF6D" w14:textId="77777777" w:rsidR="0033659D" w:rsidRDefault="0033659D" w:rsidP="00404B13">
      <w:pPr>
        <w:spacing w:after="0" w:line="240" w:lineRule="auto"/>
        <w:rPr>
          <w:rFonts w:ascii="Noto Sans" w:hAnsi="Noto Sans"/>
          <w:b/>
          <w:color w:val="C30045"/>
          <w:lang w:val="ca-ES"/>
        </w:rPr>
      </w:pPr>
    </w:p>
    <w:p w14:paraId="5A797CAE" w14:textId="77777777" w:rsidR="0033659D" w:rsidRDefault="0033659D" w:rsidP="00404B13">
      <w:pPr>
        <w:spacing w:after="0" w:line="240" w:lineRule="auto"/>
        <w:rPr>
          <w:rFonts w:ascii="Noto Sans" w:hAnsi="Noto Sans"/>
          <w:b/>
          <w:color w:val="C30045"/>
          <w:lang w:val="ca-ES"/>
        </w:rPr>
      </w:pPr>
    </w:p>
    <w:p w14:paraId="7DA57583" w14:textId="77777777" w:rsidR="0033659D" w:rsidRDefault="0033659D" w:rsidP="00404B13">
      <w:pPr>
        <w:spacing w:after="0" w:line="240" w:lineRule="auto"/>
        <w:rPr>
          <w:rFonts w:ascii="Noto Sans" w:hAnsi="Noto Sans"/>
          <w:b/>
          <w:color w:val="C30045"/>
          <w:lang w:val="ca-ES"/>
        </w:rPr>
      </w:pPr>
    </w:p>
    <w:p w14:paraId="10893208" w14:textId="01B0FB4D" w:rsidR="00404B13" w:rsidRDefault="0033659D" w:rsidP="00404B13">
      <w:pPr>
        <w:spacing w:after="0" w:line="240" w:lineRule="auto"/>
        <w:rPr>
          <w:rFonts w:ascii="Noto Sans" w:hAnsi="Noto Sans"/>
          <w:b/>
          <w:color w:val="C30045"/>
          <w:lang w:val="ca-ES"/>
        </w:rPr>
      </w:pPr>
      <w:r>
        <w:rPr>
          <w:rFonts w:ascii="Noto Sans" w:hAnsi="Noto Sans"/>
          <w:b/>
          <w:noProof/>
          <w:color w:val="C30045"/>
          <w:lang w:val="ca-ES" w:eastAsia="es-ES"/>
        </w:rPr>
        <w:pict w14:anchorId="5DE9131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alt="" style="position:absolute;margin-left:436.15pt;margin-top:-65.35pt;width:276.85pt;height:39.9pt;z-index:251659264;mso-wrap-style:square;mso-wrap-edited:f;mso-width-percent:400;mso-height-percent:200;mso-width-percent:400;mso-height-percent:200;mso-width-relative:margin;mso-height-relative:margin;v-text-anchor:top" stroked="f">
            <v:textbox style="mso-fit-shape-to-text:t">
              <w:txbxContent>
                <w:p w14:paraId="006353A4" w14:textId="77777777" w:rsidR="00065598" w:rsidRDefault="00065598" w:rsidP="00065598">
                  <w:pPr>
                    <w:spacing w:after="0" w:line="240" w:lineRule="auto"/>
                  </w:pPr>
                  <w:r w:rsidRPr="00C92F48">
                    <w:rPr>
                      <w:rFonts w:ascii="Noto Sans" w:eastAsia="MS Gothic" w:hAnsi="MS Gothic" w:cs="MS Gothic"/>
                      <w:b/>
                      <w:bCs/>
                      <w:color w:val="6AA84F"/>
                      <w:sz w:val="16"/>
                      <w:szCs w:val="16"/>
                      <w:lang w:val="ca-ES" w:eastAsia="es-ES"/>
                    </w:rPr>
                    <w:t>✓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6AA84F"/>
                      <w:sz w:val="16"/>
                      <w:szCs w:val="16"/>
                      <w:lang w:val="ca-ES" w:eastAsia="es-ES"/>
                    </w:rPr>
                    <w:t xml:space="preserve"> Reconegut</w:t>
                  </w:r>
                </w:p>
                <w:p w14:paraId="7D8C5D31" w14:textId="77777777" w:rsidR="00065598" w:rsidRDefault="00065598" w:rsidP="00065598">
                  <w:pPr>
                    <w:spacing w:after="0" w:line="240" w:lineRule="auto"/>
                  </w:pP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FF0000"/>
                      <w:sz w:val="16"/>
                      <w:szCs w:val="16"/>
                      <w:lang w:val="ca-ES" w:eastAsia="es-ES"/>
                    </w:rPr>
                    <w:t>X No reconegut</w:t>
                  </w:r>
                </w:p>
                <w:p w14:paraId="0CE01DDC" w14:textId="77777777" w:rsidR="00065598" w:rsidRDefault="00065598" w:rsidP="00065598">
                  <w:pPr>
                    <w:spacing w:after="0" w:line="240" w:lineRule="auto"/>
                  </w:pPr>
                  <w:r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* </w:t>
                  </w:r>
                  <w:proofErr w:type="spellStart"/>
                  <w:r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Consulta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u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-ho</w:t>
                  </w:r>
                  <w:proofErr w:type="spellEnd"/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 amb el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 xml:space="preserve"> </w:t>
                  </w:r>
                  <w:r w:rsidRPr="00C92F48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territori corresponent</w:t>
                  </w:r>
                  <w:r w:rsidRPr="00404B13">
                    <w:rPr>
                      <w:rFonts w:ascii="Noto Sans" w:eastAsia="Times New Roman" w:hAnsi="Noto Sans" w:cs="Calibri"/>
                      <w:b/>
                      <w:bCs/>
                      <w:color w:val="000000"/>
                      <w:sz w:val="16"/>
                      <w:szCs w:val="16"/>
                      <w:lang w:val="ca-ES" w:eastAsia="es-ES"/>
                    </w:rPr>
                    <w:t>.</w:t>
                  </w:r>
                </w:p>
              </w:txbxContent>
            </v:textbox>
          </v:shape>
        </w:pict>
      </w:r>
      <w:r w:rsidR="00494EAC" w:rsidRPr="00494EAC">
        <w:rPr>
          <w:rFonts w:ascii="Noto Sans" w:hAnsi="Noto Sans"/>
          <w:b/>
          <w:color w:val="C30045"/>
          <w:lang w:val="ca-ES"/>
        </w:rPr>
        <w:t>Nivell C</w:t>
      </w:r>
      <w:r w:rsidR="00404B13" w:rsidRPr="00494EAC">
        <w:rPr>
          <w:rFonts w:ascii="Noto Sans" w:hAnsi="Noto Sans"/>
          <w:b/>
          <w:color w:val="C30045"/>
          <w:lang w:val="ca-ES"/>
        </w:rPr>
        <w:t>1. Equivalències reconegudes</w:t>
      </w:r>
      <w:r w:rsidR="00900C63">
        <w:rPr>
          <w:rFonts w:ascii="Noto Sans" w:hAnsi="Noto Sans"/>
          <w:b/>
          <w:color w:val="C30045"/>
          <w:lang w:val="ca-ES"/>
        </w:rPr>
        <w:t xml:space="preserve"> (certificats expedits a partir de la superació d’una prova)</w:t>
      </w:r>
    </w:p>
    <w:p w14:paraId="7A5104B1" w14:textId="77777777" w:rsidR="003353C7" w:rsidRDefault="003353C7" w:rsidP="00404B13">
      <w:pPr>
        <w:spacing w:after="0" w:line="240" w:lineRule="auto"/>
        <w:rPr>
          <w:rFonts w:ascii="Noto Sans" w:hAnsi="Noto Sans"/>
          <w:lang w:val="ca-ES"/>
        </w:rPr>
      </w:pPr>
    </w:p>
    <w:tbl>
      <w:tblPr>
        <w:tblW w:w="14985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4"/>
        <w:gridCol w:w="3708"/>
        <w:gridCol w:w="4961"/>
        <w:gridCol w:w="1168"/>
        <w:gridCol w:w="1168"/>
        <w:gridCol w:w="1168"/>
        <w:gridCol w:w="1168"/>
      </w:tblGrid>
      <w:tr w:rsidR="00D4003F" w:rsidRPr="00D4003F" w14:paraId="6E7839E7" w14:textId="77777777" w:rsidTr="00065598">
        <w:trPr>
          <w:trHeight w:val="300"/>
        </w:trPr>
        <w:tc>
          <w:tcPr>
            <w:tcW w:w="1644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2DE574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Territori d</w:t>
            </w:r>
            <w:r w:rsidR="00900C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’</w:t>
            </w: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expedició</w:t>
            </w:r>
          </w:p>
        </w:tc>
        <w:tc>
          <w:tcPr>
            <w:tcW w:w="370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C83D07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Institució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D9FDA0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Nom del títol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E3B2EC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Andorra 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53F2BC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Catalunya 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93D876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Illes Balears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E3E942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País Valencià</w:t>
            </w:r>
          </w:p>
        </w:tc>
      </w:tr>
      <w:tr w:rsidR="00D4003F" w:rsidRPr="00D4003F" w14:paraId="2EA82441" w14:textId="77777777" w:rsidTr="00065598">
        <w:trPr>
          <w:trHeight w:val="300"/>
        </w:trPr>
        <w:tc>
          <w:tcPr>
            <w:tcW w:w="1644" w:type="dxa"/>
            <w:vMerge w:val="restart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524436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ANDORRA</w:t>
            </w:r>
          </w:p>
        </w:tc>
        <w:tc>
          <w:tcPr>
            <w:tcW w:w="3708" w:type="dxa"/>
            <w:vMerge w:val="restart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0F97AC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  <w:t>Ministeri d</w:t>
            </w:r>
            <w:r w:rsidR="00900C63"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  <w:t>Educació i Ensenyament Superior</w:t>
            </w:r>
          </w:p>
        </w:tc>
        <w:tc>
          <w:tcPr>
            <w:tcW w:w="4961" w:type="dxa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3A62F9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  <w:t>Diploma de llengua catalana, usuari experimentat, nivell C1</w:t>
            </w:r>
          </w:p>
        </w:tc>
        <w:tc>
          <w:tcPr>
            <w:tcW w:w="1168" w:type="dxa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F3BADA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543993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31AA53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5FF78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2AE57DDE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03839128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69646034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CB9F54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color w:val="000000" w:themeColor="text1"/>
                <w:sz w:val="20"/>
                <w:szCs w:val="20"/>
                <w:lang w:val="ca-ES" w:eastAsia="es-ES_tradnl"/>
              </w:rPr>
              <w:t>Diploma oficial de nivell C, abans del 2015</w:t>
            </w:r>
          </w:p>
        </w:tc>
        <w:tc>
          <w:tcPr>
            <w:tcW w:w="1168" w:type="dxa"/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AC3DB3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C7A9E2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CD233D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CD9BF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228958C8" w14:textId="77777777" w:rsidTr="00065598">
        <w:trPr>
          <w:trHeight w:val="300"/>
        </w:trPr>
        <w:tc>
          <w:tcPr>
            <w:tcW w:w="1644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1A8265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CATALUNYA</w:t>
            </w: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0920E1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Direcció General de Política Lingüística / Secretaria de Política Lingüística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3F1674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 xml:space="preserve">Certificat de nivell de suficiència de català (C1) 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4D3B40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E701A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376A2A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F0A8D1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38F721D5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0A1FB7FE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7DE23BC0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1B2298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de suficiència de català (C)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0B0627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F7AD0E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B6D656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49A2CC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16788A2D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7BD9CB48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58805D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Centre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Estudis Jurídics i Formació Especialitzada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416FAF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de suficiència de català (C)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668F2D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8F7BE8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911C7E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FEE3DD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114C8C16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2959A19D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99BF87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Consorci per a la Normalització Lingüística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55806D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avançats orals i escrits de llengua catalana (a partir del mes de gener de 1999)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2C9C1B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6D8EB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094404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83547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1BB6CAC5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40A6F192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5F8E561D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8A7BD6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de suficiència de català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BDB0C3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32F19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6B3C5E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F7CE6B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69315F57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4E8DB09F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2CBDA16C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68807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de suficiència (C1) de català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FD1537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399F4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D5EE3D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216521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</w:tbl>
    <w:p w14:paraId="26238594" w14:textId="77777777" w:rsidR="00065598" w:rsidRDefault="00065598"/>
    <w:p w14:paraId="3BC84F64" w14:textId="77777777" w:rsidR="00065598" w:rsidRDefault="00065598">
      <w:r>
        <w:br w:type="page"/>
      </w:r>
    </w:p>
    <w:tbl>
      <w:tblPr>
        <w:tblW w:w="14985" w:type="dxa"/>
        <w:tblInd w:w="-45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4"/>
        <w:gridCol w:w="3708"/>
        <w:gridCol w:w="4961"/>
        <w:gridCol w:w="1168"/>
        <w:gridCol w:w="1168"/>
        <w:gridCol w:w="1168"/>
        <w:gridCol w:w="1168"/>
      </w:tblGrid>
      <w:tr w:rsidR="00065598" w:rsidRPr="00D4003F" w14:paraId="700DDCC5" w14:textId="77777777" w:rsidTr="00065598">
        <w:trPr>
          <w:trHeight w:val="300"/>
        </w:trPr>
        <w:tc>
          <w:tcPr>
            <w:tcW w:w="1644" w:type="dxa"/>
            <w:shd w:val="clear" w:color="auto" w:fill="D9D9D9" w:themeFill="background1" w:themeFillShade="D9"/>
            <w:vAlign w:val="center"/>
          </w:tcPr>
          <w:p w14:paraId="0E9A73E4" w14:textId="77777777" w:rsidR="00065598" w:rsidRPr="00D4003F" w:rsidRDefault="00065598" w:rsidP="00065598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lastRenderedPageBreak/>
              <w:t>Territori d</w:t>
            </w:r>
            <w:r w:rsidR="00900C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’</w:t>
            </w: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expedició</w:t>
            </w:r>
          </w:p>
        </w:tc>
        <w:tc>
          <w:tcPr>
            <w:tcW w:w="370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5CAD05" w14:textId="77777777" w:rsidR="00065598" w:rsidRPr="00D4003F" w:rsidRDefault="00065598" w:rsidP="00065598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Institució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6685B0" w14:textId="77777777" w:rsidR="00065598" w:rsidRPr="00D4003F" w:rsidRDefault="00065598" w:rsidP="00065598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Nom del títol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2387DB" w14:textId="77777777" w:rsidR="00065598" w:rsidRPr="00D4003F" w:rsidRDefault="00065598" w:rsidP="00065598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Andorra 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1FAB03" w14:textId="77777777" w:rsidR="00065598" w:rsidRPr="00D4003F" w:rsidRDefault="00065598" w:rsidP="00065598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Catalunya 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F04C63" w14:textId="77777777" w:rsidR="00065598" w:rsidRPr="00D4003F" w:rsidRDefault="00065598" w:rsidP="00065598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Illes Balears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AF3195" w14:textId="77777777" w:rsidR="00065598" w:rsidRPr="00D4003F" w:rsidRDefault="00065598" w:rsidP="00065598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País Valencià</w:t>
            </w:r>
          </w:p>
        </w:tc>
      </w:tr>
      <w:tr w:rsidR="00D4003F" w:rsidRPr="00D4003F" w14:paraId="1BA8B9E5" w14:textId="77777777" w:rsidTr="00065598">
        <w:trPr>
          <w:trHeight w:val="300"/>
        </w:trPr>
        <w:tc>
          <w:tcPr>
            <w:tcW w:w="1644" w:type="dxa"/>
            <w:vMerge w:val="restart"/>
            <w:shd w:val="clear" w:color="auto" w:fill="FDE9D9" w:themeFill="accent6" w:themeFillTint="33"/>
            <w:vAlign w:val="center"/>
            <w:hideMark/>
          </w:tcPr>
          <w:p w14:paraId="5EDB61E2" w14:textId="77777777" w:rsidR="00D4003F" w:rsidRPr="00D4003F" w:rsidRDefault="00977480" w:rsidP="00977480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CATALUNYA</w:t>
            </w: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46FFBC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Departament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Ensenyament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CD809A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Acreditació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haver aprovat el primer cicle dels cursos de reciclatge de català dels instituts de ciències de l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educació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CB5B5A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C6981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E86396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4156B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D4003F" w:rsidRPr="00D4003F" w14:paraId="7CA2FD70" w14:textId="77777777" w:rsidTr="00065598">
        <w:trPr>
          <w:trHeight w:val="300"/>
        </w:trPr>
        <w:tc>
          <w:tcPr>
            <w:tcW w:w="1644" w:type="dxa"/>
            <w:vMerge/>
            <w:shd w:val="clear" w:color="auto" w:fill="FDE9D9" w:themeFill="accent6" w:themeFillTint="33"/>
            <w:vAlign w:val="center"/>
            <w:hideMark/>
          </w:tcPr>
          <w:p w14:paraId="32F052FE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48ACBB15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91E22E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Acreditació del professorat de secundària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haver superat la Llengua II del primer cicle de reciclatge de català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9ED87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E38B06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5942B1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604E28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D4003F" w:rsidRPr="00D4003F" w14:paraId="527D8020" w14:textId="77777777" w:rsidTr="00065598">
        <w:trPr>
          <w:trHeight w:val="300"/>
        </w:trPr>
        <w:tc>
          <w:tcPr>
            <w:tcW w:w="1644" w:type="dxa"/>
            <w:vMerge/>
            <w:shd w:val="clear" w:color="auto" w:fill="FDE9D9" w:themeFill="accent6" w:themeFillTint="33"/>
            <w:vAlign w:val="center"/>
            <w:hideMark/>
          </w:tcPr>
          <w:p w14:paraId="13E1B8A3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4FDEF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Departament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Ensenyament / Instituts de Ciències de l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Educació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3EA6EC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capacitació en llengua catalana (mòdul 2) tant en l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ensenyament primari com en l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ensenyament secundari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967131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814D41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7D722E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923810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D4003F" w:rsidRPr="00D4003F" w14:paraId="645ADEAB" w14:textId="77777777" w:rsidTr="00065598">
        <w:trPr>
          <w:trHeight w:val="300"/>
        </w:trPr>
        <w:tc>
          <w:tcPr>
            <w:tcW w:w="1644" w:type="dxa"/>
            <w:vMerge/>
            <w:shd w:val="clear" w:color="auto" w:fill="FDE9D9" w:themeFill="accent6" w:themeFillTint="33"/>
            <w:vAlign w:val="center"/>
            <w:hideMark/>
          </w:tcPr>
          <w:p w14:paraId="33A91BF3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A20853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Escola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Administració Pública de Catalunya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264A31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assistència i aprofitament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un curs de llengua catalana del nivell C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F92552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19ADBB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2AAAD7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E8ADA7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07CE5AE9" w14:textId="77777777" w:rsidTr="00065598">
        <w:trPr>
          <w:trHeight w:val="300"/>
        </w:trPr>
        <w:tc>
          <w:tcPr>
            <w:tcW w:w="1644" w:type="dxa"/>
            <w:vMerge/>
            <w:shd w:val="clear" w:color="auto" w:fill="FDE9D9" w:themeFill="accent6" w:themeFillTint="33"/>
            <w:vAlign w:val="center"/>
            <w:hideMark/>
          </w:tcPr>
          <w:p w14:paraId="0D1D41C2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367057B7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E1CFB7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de suficiència de català (C)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EA56DB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12CBF3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27128E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FF8CEF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6BBAAB67" w14:textId="77777777" w:rsidTr="00065598">
        <w:trPr>
          <w:trHeight w:val="300"/>
        </w:trPr>
        <w:tc>
          <w:tcPr>
            <w:tcW w:w="1644" w:type="dxa"/>
            <w:vMerge/>
            <w:shd w:val="clear" w:color="auto" w:fill="FDE9D9" w:themeFill="accent6" w:themeFillTint="33"/>
            <w:vAlign w:val="center"/>
            <w:hideMark/>
          </w:tcPr>
          <w:p w14:paraId="128244F6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9C3A34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Junta Assessora per als Estudis de Català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71B681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ensenyament de català en el grau elemental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7355FF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6D707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63F4A4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AD3443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D4003F" w:rsidRPr="00D4003F" w14:paraId="249E8A35" w14:textId="77777777" w:rsidTr="00065598">
        <w:trPr>
          <w:trHeight w:val="300"/>
        </w:trPr>
        <w:tc>
          <w:tcPr>
            <w:tcW w:w="1644" w:type="dxa"/>
            <w:vMerge/>
            <w:shd w:val="clear" w:color="auto" w:fill="FDE9D9" w:themeFill="accent6" w:themeFillTint="33"/>
            <w:vAlign w:val="center"/>
            <w:hideMark/>
          </w:tcPr>
          <w:p w14:paraId="734E900B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F8D921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Junta Permanent de Català (Direcció General de Política Lingüística)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AE8675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mitjans de llengua catalana (orals i escrits) (certificat C)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68E437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07BDD0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09B85F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F2C5E4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60433FCA" w14:textId="77777777" w:rsidTr="00065598">
        <w:trPr>
          <w:trHeight w:val="300"/>
        </w:trPr>
        <w:tc>
          <w:tcPr>
            <w:tcW w:w="1644" w:type="dxa"/>
            <w:vMerge/>
            <w:shd w:val="clear" w:color="auto" w:fill="FDE9D9" w:themeFill="accent6" w:themeFillTint="33"/>
            <w:vAlign w:val="center"/>
            <w:hideMark/>
          </w:tcPr>
          <w:p w14:paraId="7128C694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5705DD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Universitats catalanes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88D0EA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suficiència en llengua catalana (grau mitjà)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C394D8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321BA1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5ABE64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46C012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1094B758" w14:textId="77777777" w:rsidTr="00065598">
        <w:trPr>
          <w:trHeight w:val="300"/>
        </w:trPr>
        <w:tc>
          <w:tcPr>
            <w:tcW w:w="1644" w:type="dxa"/>
            <w:vMerge/>
            <w:shd w:val="clear" w:color="auto" w:fill="FDE9D9" w:themeFill="accent6" w:themeFillTint="33"/>
            <w:vAlign w:val="center"/>
            <w:hideMark/>
          </w:tcPr>
          <w:p w14:paraId="0EF30CA4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1D38A468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07DF6F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de suficiència de llengua catalana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135AE6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92FE85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3B33C4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3DE55A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70101239" w14:textId="77777777" w:rsidTr="00065598">
        <w:trPr>
          <w:trHeight w:val="300"/>
        </w:trPr>
        <w:tc>
          <w:tcPr>
            <w:tcW w:w="1644" w:type="dxa"/>
            <w:vMerge/>
            <w:shd w:val="clear" w:color="auto" w:fill="FDE9D9" w:themeFill="accent6" w:themeFillTint="33"/>
            <w:vAlign w:val="center"/>
            <w:hideMark/>
          </w:tcPr>
          <w:p w14:paraId="344A5202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2238E28E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583487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suficiència en llengua catalana per al personal docent i investigador (grau mitjà)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4222C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FFA0AB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C379D2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253286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D4003F" w:rsidRPr="00D4003F" w14:paraId="1911D191" w14:textId="77777777" w:rsidTr="00065598">
        <w:trPr>
          <w:trHeight w:val="300"/>
        </w:trPr>
        <w:tc>
          <w:tcPr>
            <w:tcW w:w="1644" w:type="dxa"/>
            <w:vMerge/>
            <w:shd w:val="clear" w:color="auto" w:fill="FDE9D9" w:themeFill="accent6" w:themeFillTint="33"/>
            <w:vAlign w:val="center"/>
            <w:hideMark/>
          </w:tcPr>
          <w:p w14:paraId="339802DA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69B23FA2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400CE7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de suficiència de llengua catalana per al personal docent i investigador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3BFF12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B5007A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DFFEDF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16D7A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D4003F" w:rsidRPr="00D4003F" w14:paraId="3AFCD09B" w14:textId="77777777" w:rsidTr="00065598">
        <w:trPr>
          <w:trHeight w:val="300"/>
        </w:trPr>
        <w:tc>
          <w:tcPr>
            <w:tcW w:w="1644" w:type="dxa"/>
            <w:vMerge/>
            <w:shd w:val="clear" w:color="auto" w:fill="FDE9D9" w:themeFill="accent6" w:themeFillTint="33"/>
            <w:vAlign w:val="center"/>
            <w:hideMark/>
          </w:tcPr>
          <w:p w14:paraId="5BA15F0C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58C8321D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376BD0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Universitat de Barcelona. Diploma de suficiència de llengua catalana (D) expedit pel Rectorat (1978-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lastRenderedPageBreak/>
              <w:t>1988) i pel Servei de Llengua ( a partir 1988)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2FC5E8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lastRenderedPageBreak/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C829B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F5933F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1EA716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</w:tbl>
    <w:p w14:paraId="0FDBAD71" w14:textId="77777777" w:rsidR="00D70604" w:rsidRDefault="00D70604" w:rsidP="00D70604">
      <w:pPr>
        <w:spacing w:after="0" w:line="240" w:lineRule="auto"/>
      </w:pPr>
    </w:p>
    <w:tbl>
      <w:tblPr>
        <w:tblW w:w="14985" w:type="dxa"/>
        <w:tblInd w:w="-45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4"/>
        <w:gridCol w:w="3708"/>
        <w:gridCol w:w="4961"/>
        <w:gridCol w:w="1168"/>
        <w:gridCol w:w="1168"/>
        <w:gridCol w:w="1168"/>
        <w:gridCol w:w="1168"/>
      </w:tblGrid>
      <w:tr w:rsidR="00D70604" w:rsidRPr="00D4003F" w14:paraId="7A48A228" w14:textId="77777777" w:rsidTr="00D70604">
        <w:trPr>
          <w:trHeight w:val="300"/>
          <w:tblHeader/>
        </w:trPr>
        <w:tc>
          <w:tcPr>
            <w:tcW w:w="1644" w:type="dxa"/>
            <w:shd w:val="clear" w:color="auto" w:fill="D9D9D9" w:themeFill="background1" w:themeFillShade="D9"/>
            <w:vAlign w:val="center"/>
          </w:tcPr>
          <w:p w14:paraId="79998770" w14:textId="77777777" w:rsidR="00D70604" w:rsidRPr="00D4003F" w:rsidRDefault="00D70604" w:rsidP="00D706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Territori d</w:t>
            </w:r>
            <w:r w:rsidR="00900C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’</w:t>
            </w: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expedició</w:t>
            </w:r>
          </w:p>
        </w:tc>
        <w:tc>
          <w:tcPr>
            <w:tcW w:w="370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EDC728" w14:textId="77777777" w:rsidR="00D70604" w:rsidRPr="00D4003F" w:rsidRDefault="00D70604" w:rsidP="00D706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Institució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FDF98F" w14:textId="77777777" w:rsidR="00D70604" w:rsidRPr="00D4003F" w:rsidRDefault="00D70604" w:rsidP="00D706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Nom del títol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5BCD59" w14:textId="77777777" w:rsidR="00D70604" w:rsidRPr="00D4003F" w:rsidRDefault="00D70604" w:rsidP="00D706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Andorra 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E1A67A" w14:textId="77777777" w:rsidR="00D70604" w:rsidRPr="00D4003F" w:rsidRDefault="00D70604" w:rsidP="00D706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Catalunya 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BC534F" w14:textId="77777777" w:rsidR="00D70604" w:rsidRPr="00D4003F" w:rsidRDefault="00D70604" w:rsidP="00D706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Illes Balears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D4F85B" w14:textId="77777777" w:rsidR="00D70604" w:rsidRPr="00D4003F" w:rsidRDefault="00D70604" w:rsidP="00D706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País Valencià</w:t>
            </w:r>
          </w:p>
        </w:tc>
      </w:tr>
      <w:tr w:rsidR="00D4003F" w:rsidRPr="00D4003F" w14:paraId="04981B72" w14:textId="77777777" w:rsidTr="00065598">
        <w:trPr>
          <w:trHeight w:val="300"/>
        </w:trPr>
        <w:tc>
          <w:tcPr>
            <w:tcW w:w="1644" w:type="dxa"/>
            <w:vMerge w:val="restart"/>
            <w:shd w:val="clear" w:color="auto" w:fill="FDE9D9" w:themeFill="accent6" w:themeFillTint="33"/>
            <w:vAlign w:val="center"/>
            <w:hideMark/>
          </w:tcPr>
          <w:p w14:paraId="4F81D656" w14:textId="77777777" w:rsidR="00D4003F" w:rsidRPr="00D4003F" w:rsidRDefault="00D70604" w:rsidP="00D706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CATALUNYA</w:t>
            </w:r>
          </w:p>
        </w:tc>
        <w:tc>
          <w:tcPr>
            <w:tcW w:w="370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087A2F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Institut Franco-català de la Universitat de Perpinyà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427DA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Diploma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estudis universitaris generals (DEUG) de català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B9BAAC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3B4895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5C256A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143092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D4003F" w:rsidRPr="00D4003F" w14:paraId="4FA55850" w14:textId="77777777" w:rsidTr="00065598">
        <w:trPr>
          <w:trHeight w:val="300"/>
        </w:trPr>
        <w:tc>
          <w:tcPr>
            <w:tcW w:w="1644" w:type="dxa"/>
            <w:vMerge/>
            <w:shd w:val="clear" w:color="auto" w:fill="FDE9D9" w:themeFill="accent6" w:themeFillTint="33"/>
            <w:vAlign w:val="center"/>
            <w:hideMark/>
          </w:tcPr>
          <w:p w14:paraId="5A61A60D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2C1F0E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Comissió Interuniversitària de Formació i Acreditació Lingüístiques de Catalunya (CIFALC)</w:t>
            </w:r>
          </w:p>
        </w:tc>
        <w:tc>
          <w:tcPr>
            <w:tcW w:w="4961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B0503A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de suficiència (C1)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028987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BE4D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62CC51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453C2F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229B1C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1DD11876" w14:textId="77777777" w:rsidTr="00065598">
        <w:trPr>
          <w:trHeight w:val="300"/>
        </w:trPr>
        <w:tc>
          <w:tcPr>
            <w:tcW w:w="1644" w:type="dxa"/>
            <w:vMerge w:val="restart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39D86C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ILLES BALEARS</w:t>
            </w:r>
          </w:p>
        </w:tc>
        <w:tc>
          <w:tcPr>
            <w:tcW w:w="3708" w:type="dxa"/>
            <w:vMerge w:val="restart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30552A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Junta Avaluadora de Català / Direcció General de Política Lingüística / Cultura i Joventut / Institut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Estudis Baleàrics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40135C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mitjans de català, orals i escrits (certificat C)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3387DC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F00226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8F55FB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E2407E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22230208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79A435EA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2BB5440D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006BE1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C1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3789AD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A9A41E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09C686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11E24A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0E597A3A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3411BBE2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6191D0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Conselleria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Educació i Cultura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23A1B1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capacitació per a l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ensenyament en llengua catalana a l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educació secundària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FEE7EE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146D21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AB5265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84CA80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D4003F" w:rsidRPr="00D4003F" w14:paraId="65DDDEB8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19B2C1F0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79C6D6DF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2E1C2D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capacitació per a l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ensenyament de i en llengua catalana a l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educació infantil i primària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FBCB3A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06AF4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03E848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F3039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D4003F" w:rsidRPr="00D4003F" w14:paraId="7B3E5D89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0BB62664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EB933B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Institut / Escola Balear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Administracions Públiques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7C3486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mitjans de llengua catalana (C) (fins al 2012)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F7B658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1B3A9D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A48168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0573F5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71804C69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22974150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1FB16D4F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BB41F8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C1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DEB1DE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5A6558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EEB6B0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E34FFB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08F46168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62005EA4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3B9537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Escola Municipal de Mallorquí de Manacor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D83E70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mitjans de català (fins al 1991)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E03844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DB398F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3BE6E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1648D2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5DBF4D49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22498058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CD64DB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Obra Cultural Balear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A31FA7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Acreditació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haver superat el curs de grau mitjà de llengua catalana (fins al 1991)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023616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E1E3E6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F0DCB3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4F9977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51A82CE0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0F04C84F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85298F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Universitat de les Illes Balears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9828E5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coneixements mitjans de català, expedit pel Rectorat (fins al 1991)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6599C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C9572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21A101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2A666D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270E5DEA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3BCE7FF1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7C0F0FF9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E4B1F9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llengua catalana de nivell C1, expedit pel Servei Lingüístic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8C9AAA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16333E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B88FF1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76CFCA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31459D62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6D359234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36B792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Universitat de les Illes Balears / Conselleria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Educació</w:t>
            </w:r>
          </w:p>
        </w:tc>
        <w:tc>
          <w:tcPr>
            <w:tcW w:w="4961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2D3E6C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haver superat Llengua II del Pla de Reciclatge i Formació Lingüística i Cultural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C07BAC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551F11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95C81C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2ABA9A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D4003F" w:rsidRPr="00D4003F" w14:paraId="7FE8A5E5" w14:textId="77777777" w:rsidTr="00065598">
        <w:trPr>
          <w:trHeight w:val="300"/>
        </w:trPr>
        <w:tc>
          <w:tcPr>
            <w:tcW w:w="1644" w:type="dxa"/>
            <w:vMerge w:val="restart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B380C2" w14:textId="77777777" w:rsidR="00D4003F" w:rsidRPr="00D4003F" w:rsidRDefault="00D70604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sz w:val="20"/>
                <w:szCs w:val="20"/>
                <w:lang w:val="ca-ES" w:eastAsia="es-ES_tradnl"/>
              </w:rPr>
              <w:t>PAÍS VALENCIÀ</w:t>
            </w:r>
          </w:p>
        </w:tc>
        <w:tc>
          <w:tcPr>
            <w:tcW w:w="3708" w:type="dxa"/>
            <w:vMerge w:val="restart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5F693E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Conselleria de Cultura, Educació i Ciència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555666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Diploma de mestre de valencià (fins al 15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abril de 2013)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E06FF4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33C8DF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ADD5B2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EC00D4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</w:tr>
      <w:tr w:rsidR="00D4003F" w:rsidRPr="00D4003F" w14:paraId="59EB255A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1B313D14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4B00D78C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59E0EF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capacitació per a l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ensenyament en valencià (fins al de 15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abril de 2013)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17312D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C66B08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4EA05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92B30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</w:p>
        </w:tc>
      </w:tr>
      <w:tr w:rsidR="00D4003F" w:rsidRPr="00D4003F" w14:paraId="73DB6716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2D04D9AB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1F4525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Junta Qualificadora de Coneixements de Valencià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AC75FC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 xml:space="preserve">Certificat de coneixement elemental (oral i escrit) del valencià 1986-1988 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36FA58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EEBD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1A95CF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F205F6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</w:p>
        </w:tc>
      </w:tr>
      <w:tr w:rsidR="00D4003F" w:rsidRPr="00D4003F" w14:paraId="3B10631E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430EA417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23B9CBD1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CCD304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 xml:space="preserve">Certificat de grau mitjà de coneixements de valencià 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C7FBDF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6756C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A3A126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6A24BF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</w:tr>
      <w:tr w:rsidR="00D4003F" w:rsidRPr="00D4003F" w14:paraId="763C4E6D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7EB7446B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57C8CADC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B3BDA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C1 de coneixements de valencià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D4038C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98D42B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106C4F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17E1BF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</w:tr>
      <w:tr w:rsidR="00D4003F" w:rsidRPr="00D4003F" w14:paraId="39201FE2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02999720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474CEA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Universitats públiques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5E7FE2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 xml:space="preserve">Certificat de grau mitjà de coneixements de valencià 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5CC78A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5FA2B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F23F6B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77A5CA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</w:tr>
      <w:tr w:rsidR="00D4003F" w:rsidRPr="00D4003F" w14:paraId="578DAC04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2073F15A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1AFED1C7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C28F18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C1 (suficiència)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F8505B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2F7538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B0CE18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DF4602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</w:p>
        </w:tc>
      </w:tr>
      <w:tr w:rsidR="00D4003F" w:rsidRPr="00D4003F" w14:paraId="09D2A8A2" w14:textId="77777777" w:rsidTr="00065598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710D07DE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F3B780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Comissió Interuniversitària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Estandardització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Acreditacions de Coneixements de Valencià (CIEACOVA)</w:t>
            </w:r>
          </w:p>
        </w:tc>
        <w:tc>
          <w:tcPr>
            <w:tcW w:w="4961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D37A0C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C1 (suficiència), a partir de juny de 2016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FE0251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AB9CE5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AEAAE5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FD96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DF0BC0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</w:p>
        </w:tc>
      </w:tr>
    </w:tbl>
    <w:p w14:paraId="719C0745" w14:textId="77777777" w:rsidR="00D70604" w:rsidRDefault="00D70604" w:rsidP="00D70604">
      <w:pPr>
        <w:spacing w:after="0" w:line="240" w:lineRule="auto"/>
      </w:pPr>
    </w:p>
    <w:p w14:paraId="09CFD9A8" w14:textId="77777777" w:rsidR="00D70604" w:rsidRDefault="00D70604" w:rsidP="00D70604">
      <w:pPr>
        <w:spacing w:after="0" w:line="240" w:lineRule="auto"/>
      </w:pPr>
      <w:r>
        <w:br w:type="page"/>
      </w:r>
    </w:p>
    <w:tbl>
      <w:tblPr>
        <w:tblW w:w="14985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4"/>
        <w:gridCol w:w="3708"/>
        <w:gridCol w:w="4961"/>
        <w:gridCol w:w="1168"/>
        <w:gridCol w:w="1168"/>
        <w:gridCol w:w="1168"/>
        <w:gridCol w:w="1168"/>
      </w:tblGrid>
      <w:tr w:rsidR="00D70604" w:rsidRPr="00D70604" w14:paraId="13F40F12" w14:textId="77777777" w:rsidTr="00D70604">
        <w:trPr>
          <w:trHeight w:val="300"/>
        </w:trPr>
        <w:tc>
          <w:tcPr>
            <w:tcW w:w="1644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DDB19D" w14:textId="77777777" w:rsidR="00D70604" w:rsidRPr="00D4003F" w:rsidRDefault="00D70604" w:rsidP="00D706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lastRenderedPageBreak/>
              <w:t>Territori d</w:t>
            </w:r>
            <w:r w:rsidR="00900C63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’</w:t>
            </w: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expedició</w:t>
            </w:r>
          </w:p>
        </w:tc>
        <w:tc>
          <w:tcPr>
            <w:tcW w:w="370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F394A0" w14:textId="77777777" w:rsidR="00D70604" w:rsidRPr="00D4003F" w:rsidRDefault="00D70604" w:rsidP="00D706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Institució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9987A2" w14:textId="77777777" w:rsidR="00D70604" w:rsidRPr="00D4003F" w:rsidRDefault="00D70604" w:rsidP="00D706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Nom del títol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F50C99" w14:textId="77777777" w:rsidR="00D70604" w:rsidRPr="00D4003F" w:rsidRDefault="00D70604" w:rsidP="00D706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Andorra 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F10CA4" w14:textId="77777777" w:rsidR="00D70604" w:rsidRPr="00D4003F" w:rsidRDefault="00D70604" w:rsidP="00D706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 xml:space="preserve">Catalunya 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7EDF39" w14:textId="77777777" w:rsidR="00D70604" w:rsidRPr="00D4003F" w:rsidRDefault="00D70604" w:rsidP="00D706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Illes Balears</w:t>
            </w:r>
          </w:p>
        </w:tc>
        <w:tc>
          <w:tcPr>
            <w:tcW w:w="1168" w:type="dxa"/>
            <w:shd w:val="clear" w:color="auto" w:fill="D9D9D9" w:themeFill="background1" w:themeFillShade="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4659E9" w14:textId="77777777" w:rsidR="00D70604" w:rsidRPr="00D4003F" w:rsidRDefault="00D70604" w:rsidP="00D70604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</w:pPr>
            <w:r w:rsidRPr="00D70604">
              <w:rPr>
                <w:rFonts w:ascii="Noto Sans" w:eastAsia="Times New Roman" w:hAnsi="Noto Sans" w:cs="Calibri"/>
                <w:b/>
                <w:i/>
                <w:sz w:val="20"/>
                <w:szCs w:val="20"/>
                <w:lang w:val="ca-ES" w:eastAsia="es-ES_tradnl"/>
              </w:rPr>
              <w:t>País Valencià</w:t>
            </w:r>
          </w:p>
        </w:tc>
      </w:tr>
      <w:tr w:rsidR="00D4003F" w:rsidRPr="00D4003F" w14:paraId="15BAA583" w14:textId="77777777" w:rsidTr="00D70604">
        <w:trPr>
          <w:trHeight w:val="300"/>
        </w:trPr>
        <w:tc>
          <w:tcPr>
            <w:tcW w:w="1644" w:type="dxa"/>
            <w:vMerge w:val="restart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F2EDB3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959C6E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Escoles oficials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idiomes</w:t>
            </w: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9F0ED6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Acreditació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haver aprovat el curs D de llengua catalana (pla antic: fins al curs 1991-1992)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0910A5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D048CF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85EFE3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50A445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D4003F" w:rsidRPr="00D4003F" w14:paraId="4986A6EE" w14:textId="77777777" w:rsidTr="00D70604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346C6024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3CB11ED8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90F2B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Acreditació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haver aprovat el quart curs de llengua catalana (pla nou: a partir del curs 1992-1993 i expedits fins al curs 2008-2009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C7E87E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F1DFC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E4242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60C588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color w:val="FF0000"/>
                <w:sz w:val="20"/>
                <w:szCs w:val="20"/>
                <w:lang w:val="ca-ES" w:eastAsia="es-ES_tradnl"/>
              </w:rPr>
              <w:t>X</w:t>
            </w:r>
          </w:p>
        </w:tc>
      </w:tr>
      <w:tr w:rsidR="00D4003F" w:rsidRPr="00D4003F" w14:paraId="29A2A8EE" w14:textId="77777777" w:rsidTr="00D70604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4DBEDEF6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2E7C6FCA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D96BDA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</w:t>
            </w:r>
            <w:r w:rsidR="00900C63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’</w:t>
            </w: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haver aprovat el curs C1 de llengua catalana, expedit a partir del 2009 (Reial Decret 1629/2006)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0B7160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927FF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503D59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4E65C3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00BA98ED" w14:textId="77777777" w:rsidTr="00D70604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60378A0D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4DB7FB86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39259D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C1 de valencià/català (a partir de la Llei orgànica 8/2013)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64BB05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67977E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2B8D2C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D3A702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626DFBFC" w14:textId="77777777" w:rsidTr="00D70604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11895B1F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 w:val="restart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796F61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Institut Ramon Llull</w:t>
            </w: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B2CDA5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de suficiència de català (C)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87F63A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FDED41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83BCD0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EF6E7A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  <w:tr w:rsidR="00D4003F" w:rsidRPr="00D4003F" w14:paraId="2B06DE02" w14:textId="77777777" w:rsidTr="00D70604">
        <w:trPr>
          <w:trHeight w:val="300"/>
        </w:trPr>
        <w:tc>
          <w:tcPr>
            <w:tcW w:w="1644" w:type="dxa"/>
            <w:vMerge/>
            <w:vAlign w:val="center"/>
            <w:hideMark/>
          </w:tcPr>
          <w:p w14:paraId="3068DF32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3708" w:type="dxa"/>
            <w:vMerge/>
            <w:vAlign w:val="center"/>
            <w:hideMark/>
          </w:tcPr>
          <w:p w14:paraId="4247432D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</w:p>
        </w:tc>
        <w:tc>
          <w:tcPr>
            <w:tcW w:w="4961" w:type="dxa"/>
            <w:shd w:val="clear" w:color="auto" w:fill="B4A7D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E8F029" w14:textId="77777777" w:rsidR="00D4003F" w:rsidRPr="00D4003F" w:rsidRDefault="00D4003F" w:rsidP="00D4003F">
            <w:pPr>
              <w:spacing w:after="0" w:line="240" w:lineRule="auto"/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sz w:val="20"/>
                <w:szCs w:val="20"/>
                <w:lang w:val="ca-ES" w:eastAsia="es-ES_tradnl"/>
              </w:rPr>
              <w:t>Certificat de nivell de suficiència de català (C1)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52346D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Noto Sans" w:eastAsia="Times New Roman" w:hAnsi="Noto Sans" w:cs="Calibri"/>
                <w:b/>
                <w:bCs/>
                <w:sz w:val="20"/>
                <w:szCs w:val="20"/>
                <w:lang w:val="ca-ES" w:eastAsia="es-ES_tradnl"/>
              </w:rPr>
              <w:t>*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B22A24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077A53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  <w:tc>
          <w:tcPr>
            <w:tcW w:w="1168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EC946C" w14:textId="77777777" w:rsidR="00D4003F" w:rsidRPr="00D4003F" w:rsidRDefault="00D4003F" w:rsidP="00D4003F">
            <w:pPr>
              <w:spacing w:after="0" w:line="240" w:lineRule="auto"/>
              <w:jc w:val="center"/>
              <w:rPr>
                <w:rFonts w:ascii="Noto Sans" w:eastAsia="Times New Roman" w:hAnsi="Noto Sans" w:cs="Calibri"/>
                <w:b/>
                <w:bCs/>
                <w:color w:val="6AA84F"/>
                <w:sz w:val="20"/>
                <w:szCs w:val="20"/>
                <w:lang w:val="ca-ES" w:eastAsia="es-ES_tradnl"/>
              </w:rPr>
            </w:pPr>
            <w:r w:rsidRPr="00D4003F">
              <w:rPr>
                <w:rFonts w:ascii="Segoe UI Symbol" w:eastAsia="Times New Roman" w:hAnsi="Segoe UI Symbol" w:cs="Segoe UI Symbol"/>
                <w:b/>
                <w:bCs/>
                <w:color w:val="6AA84F"/>
                <w:sz w:val="20"/>
                <w:szCs w:val="20"/>
                <w:lang w:val="ca-ES" w:eastAsia="es-ES_tradnl"/>
              </w:rPr>
              <w:t>✓</w:t>
            </w:r>
          </w:p>
        </w:tc>
      </w:tr>
    </w:tbl>
    <w:p w14:paraId="417FC659" w14:textId="268487D0" w:rsidR="003353C7" w:rsidRDefault="003353C7" w:rsidP="00404B13">
      <w:pPr>
        <w:spacing w:after="0" w:line="240" w:lineRule="auto"/>
        <w:rPr>
          <w:rFonts w:ascii="Noto Sans" w:hAnsi="Noto Sans"/>
          <w:lang w:val="ca-ES"/>
        </w:rPr>
      </w:pPr>
    </w:p>
    <w:p w14:paraId="455B0DB4" w14:textId="512995BF" w:rsidR="0033659D" w:rsidRPr="0033659D" w:rsidRDefault="0033659D" w:rsidP="0033659D">
      <w:pPr>
        <w:rPr>
          <w:rFonts w:ascii="Noto Sans" w:hAnsi="Noto Sans"/>
          <w:lang w:val="ca-ES"/>
        </w:rPr>
      </w:pPr>
    </w:p>
    <w:p w14:paraId="436294AE" w14:textId="37EEBE50" w:rsidR="0033659D" w:rsidRDefault="0033659D" w:rsidP="0033659D">
      <w:pPr>
        <w:rPr>
          <w:rFonts w:ascii="Noto Sans" w:hAnsi="Noto Sans"/>
          <w:lang w:val="ca-ES"/>
        </w:rPr>
      </w:pPr>
    </w:p>
    <w:p w14:paraId="5D07DA81" w14:textId="11565FBB" w:rsidR="0033659D" w:rsidRPr="0033659D" w:rsidRDefault="0033659D" w:rsidP="0033659D">
      <w:pPr>
        <w:tabs>
          <w:tab w:val="left" w:pos="4922"/>
        </w:tabs>
        <w:rPr>
          <w:rFonts w:ascii="Noto Sans" w:hAnsi="Noto Sans"/>
          <w:lang w:val="ca-ES"/>
        </w:rPr>
      </w:pPr>
      <w:r>
        <w:rPr>
          <w:rFonts w:ascii="Noto Sans" w:hAnsi="Noto Sans"/>
          <w:lang w:val="ca-ES"/>
        </w:rPr>
        <w:tab/>
      </w:r>
    </w:p>
    <w:sectPr w:rsidR="0033659D" w:rsidRPr="0033659D" w:rsidSect="00040D4D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1701" w:right="1276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E8596" w14:textId="77777777" w:rsidR="007A1180" w:rsidRDefault="007A1180" w:rsidP="002F3D33">
      <w:r>
        <w:separator/>
      </w:r>
    </w:p>
  </w:endnote>
  <w:endnote w:type="continuationSeparator" w:id="0">
    <w:p w14:paraId="3B4F4266" w14:textId="77777777" w:rsidR="007A1180" w:rsidRDefault="007A1180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altName w:val="Calibri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381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7313"/>
      <w:gridCol w:w="9068"/>
    </w:tblGrid>
    <w:tr w:rsidR="007A1180" w:rsidRPr="00144C26" w14:paraId="1F9A71F9" w14:textId="77777777" w:rsidTr="009C47DD">
      <w:tc>
        <w:tcPr>
          <w:tcW w:w="731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006B0D5" w14:textId="77777777" w:rsidR="007A1180" w:rsidRDefault="007A1180" w:rsidP="00040D4D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C. d’Alfons el</w:t>
          </w:r>
          <w:r>
            <w:rPr>
              <w:rFonts w:ascii="Noto Sans" w:hAnsi="Noto Sans" w:cs="Noto Sans"/>
              <w:lang w:val="ca-ES"/>
            </w:rPr>
            <w:t xml:space="preserve"> Magnànim, 29, 1r pis</w:t>
          </w:r>
        </w:p>
        <w:p w14:paraId="3BBA9A05" w14:textId="77777777" w:rsidR="007A1180" w:rsidRPr="006F595E" w:rsidRDefault="007A1180" w:rsidP="00040D4D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07004 Palma</w:t>
          </w:r>
        </w:p>
        <w:p w14:paraId="02270789" w14:textId="58F51816" w:rsidR="007A1180" w:rsidRPr="0033659D" w:rsidRDefault="007A1180" w:rsidP="0033659D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Tel.: 971 17 76 34</w:t>
          </w:r>
        </w:p>
      </w:tc>
      <w:tc>
        <w:tcPr>
          <w:tcW w:w="906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E58CC18" w14:textId="77777777" w:rsidR="007A1180" w:rsidRPr="00144C26" w:rsidRDefault="00B06E8F" w:rsidP="003403A6">
          <w:pPr>
            <w:pStyle w:val="Nmerodepgina1"/>
            <w:rPr>
              <w:rFonts w:ascii="Noto Sans" w:hAnsi="Noto Sans" w:cs="Noto Sans"/>
            </w:rPr>
          </w:pPr>
          <w:r w:rsidRPr="00144C26">
            <w:rPr>
              <w:rFonts w:ascii="Noto Sans" w:hAnsi="Noto Sans" w:cs="Noto Sans"/>
            </w:rPr>
            <w:fldChar w:fldCharType="begin"/>
          </w:r>
          <w:r w:rsidR="007A1180" w:rsidRPr="00144C26">
            <w:rPr>
              <w:rFonts w:ascii="Noto Sans" w:hAnsi="Noto Sans" w:cs="Noto Sans"/>
            </w:rPr>
            <w:instrText>PAGE   \* MERGEFORMAT</w:instrText>
          </w:r>
          <w:r w:rsidRPr="00144C26">
            <w:rPr>
              <w:rFonts w:ascii="Noto Sans" w:hAnsi="Noto Sans" w:cs="Noto Sans"/>
            </w:rPr>
            <w:fldChar w:fldCharType="separate"/>
          </w:r>
          <w:r w:rsidR="00900C63">
            <w:rPr>
              <w:rFonts w:ascii="Noto Sans" w:hAnsi="Noto Sans" w:cs="Noto Sans"/>
              <w:noProof/>
            </w:rPr>
            <w:t>2</w:t>
          </w:r>
          <w:r w:rsidRPr="00144C26">
            <w:rPr>
              <w:rFonts w:ascii="Noto Sans" w:hAnsi="Noto Sans" w:cs="Noto Sans"/>
            </w:rPr>
            <w:fldChar w:fldCharType="end"/>
          </w:r>
        </w:p>
      </w:tc>
    </w:tr>
  </w:tbl>
  <w:p w14:paraId="03131FF6" w14:textId="77777777" w:rsidR="007A1180" w:rsidRPr="00144C26" w:rsidRDefault="007A1180">
    <w:pPr>
      <w:pStyle w:val="Piedepgina"/>
      <w:rPr>
        <w:rFonts w:cs="Noto Sans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6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7363"/>
      <w:gridCol w:w="2673"/>
    </w:tblGrid>
    <w:tr w:rsidR="007A1180" w:rsidRPr="00901173" w14:paraId="20D100D7" w14:textId="77777777" w:rsidTr="00404B13">
      <w:trPr>
        <w:trHeight w:val="1140"/>
      </w:trPr>
      <w:tc>
        <w:tcPr>
          <w:tcW w:w="736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08070A4" w14:textId="77777777" w:rsidR="007A1180" w:rsidRDefault="007A1180" w:rsidP="00404B1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C. d’Alfons el</w:t>
          </w:r>
          <w:r>
            <w:rPr>
              <w:rFonts w:ascii="Noto Sans" w:hAnsi="Noto Sans" w:cs="Noto Sans"/>
              <w:lang w:val="ca-ES"/>
            </w:rPr>
            <w:t xml:space="preserve"> Magnànim, 29, 1r pis</w:t>
          </w:r>
        </w:p>
        <w:p w14:paraId="5A6DF960" w14:textId="77777777" w:rsidR="007A1180" w:rsidRPr="006F595E" w:rsidRDefault="007A1180" w:rsidP="00404B13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 w:rsidRPr="005009A4">
            <w:rPr>
              <w:rFonts w:ascii="Noto Sans" w:hAnsi="Noto Sans" w:cs="Noto Sans"/>
              <w:lang w:val="ca-ES"/>
            </w:rPr>
            <w:t>07004 Palma</w:t>
          </w:r>
        </w:p>
        <w:p w14:paraId="7989BAF0" w14:textId="374FC979" w:rsidR="007A1180" w:rsidRPr="0033659D" w:rsidRDefault="007A1180" w:rsidP="0033659D">
          <w:pPr>
            <w:pStyle w:val="Peudepgina"/>
            <w:ind w:left="255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Tel.: 971 17 76 34</w:t>
          </w:r>
        </w:p>
      </w:tc>
      <w:tc>
        <w:tcPr>
          <w:tcW w:w="2673" w:type="dxa"/>
          <w:tcBorders>
            <w:top w:val="nil"/>
            <w:left w:val="nil"/>
            <w:bottom w:val="nil"/>
            <w:right w:val="nil"/>
          </w:tcBorders>
        </w:tcPr>
        <w:p w14:paraId="33D58160" w14:textId="77777777" w:rsidR="007A1180" w:rsidRPr="00901173" w:rsidRDefault="007A1180" w:rsidP="003403A6">
          <w:pPr>
            <w:pStyle w:val="Peudepgina"/>
            <w:rPr>
              <w:rFonts w:ascii="Noto Sans" w:hAnsi="Noto Sans" w:cs="Noto Sans"/>
            </w:rPr>
          </w:pPr>
        </w:p>
      </w:tc>
    </w:tr>
  </w:tbl>
  <w:p w14:paraId="0D19FE18" w14:textId="77777777" w:rsidR="007A1180" w:rsidRPr="00901173" w:rsidRDefault="007A1180" w:rsidP="00AF6E6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DE2CC" w14:textId="77777777" w:rsidR="007A1180" w:rsidRDefault="007A1180" w:rsidP="002F3D33">
      <w:r>
        <w:separator/>
      </w:r>
    </w:p>
  </w:footnote>
  <w:footnote w:type="continuationSeparator" w:id="0">
    <w:p w14:paraId="5172D473" w14:textId="77777777" w:rsidR="007A1180" w:rsidRDefault="007A1180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DF9CC" w14:textId="49483606" w:rsidR="007A1180" w:rsidRDefault="0033659D">
    <w:pPr>
      <w:pStyle w:val="Encabezado"/>
      <w:rPr>
        <w:noProof/>
        <w:lang w:val="es-ES" w:eastAsia="es-ES"/>
      </w:rPr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724D62BD" wp14:editId="2E2E6E90">
          <wp:simplePos x="0" y="0"/>
          <wp:positionH relativeFrom="column">
            <wp:posOffset>-590550</wp:posOffset>
          </wp:positionH>
          <wp:positionV relativeFrom="paragraph">
            <wp:posOffset>10795</wp:posOffset>
          </wp:positionV>
          <wp:extent cx="1926000" cy="802800"/>
          <wp:effectExtent l="0" t="0" r="0" b="0"/>
          <wp:wrapNone/>
          <wp:docPr id="3" name="Imagen 3" descr="h:\escrit\C_TU_CU_ES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escrit\C_TU_CU_ES_CO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80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43F451" w14:textId="28572537" w:rsidR="0033659D" w:rsidRDefault="0033659D">
    <w:pPr>
      <w:pStyle w:val="Encabezado"/>
      <w:rPr>
        <w:noProof/>
        <w:lang w:val="es-ES" w:eastAsia="es-ES"/>
      </w:rPr>
    </w:pPr>
  </w:p>
  <w:p w14:paraId="323B7677" w14:textId="2B0C6673" w:rsidR="0033659D" w:rsidRDefault="0033659D" w:rsidP="0033659D">
    <w:pPr>
      <w:pStyle w:val="Encabezado"/>
      <w:tabs>
        <w:tab w:val="clear" w:pos="4252"/>
        <w:tab w:val="clear" w:pos="8504"/>
        <w:tab w:val="left" w:pos="2482"/>
      </w:tabs>
      <w:rPr>
        <w:noProof/>
        <w:lang w:val="es-ES" w:eastAsia="es-ES"/>
      </w:rPr>
    </w:pPr>
    <w:r>
      <w:rPr>
        <w:noProof/>
        <w:lang w:val="es-ES" w:eastAsia="es-ES"/>
      </w:rPr>
      <w:tab/>
    </w:r>
  </w:p>
  <w:p w14:paraId="15C318D4" w14:textId="789C48B1" w:rsidR="0033659D" w:rsidRDefault="0033659D" w:rsidP="0033659D">
    <w:pPr>
      <w:pStyle w:val="Encabezado"/>
      <w:tabs>
        <w:tab w:val="clear" w:pos="4252"/>
        <w:tab w:val="clear" w:pos="8504"/>
        <w:tab w:val="left" w:pos="2482"/>
      </w:tabs>
      <w:rPr>
        <w:noProof/>
        <w:lang w:val="es-ES" w:eastAsia="es-ES"/>
      </w:rPr>
    </w:pPr>
  </w:p>
  <w:p w14:paraId="5FE0AC8B" w14:textId="77777777" w:rsidR="0033659D" w:rsidRDefault="0033659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F2328" w14:textId="2C57492B" w:rsidR="0033659D" w:rsidRDefault="0033659D" w:rsidP="0033659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6192" behindDoc="0" locked="0" layoutInCell="1" allowOverlap="1" wp14:anchorId="1F94801F" wp14:editId="56192759">
          <wp:simplePos x="0" y="0"/>
          <wp:positionH relativeFrom="column">
            <wp:posOffset>-590550</wp:posOffset>
          </wp:positionH>
          <wp:positionV relativeFrom="paragraph">
            <wp:posOffset>-10795</wp:posOffset>
          </wp:positionV>
          <wp:extent cx="1926000" cy="802800"/>
          <wp:effectExtent l="0" t="0" r="0" b="0"/>
          <wp:wrapNone/>
          <wp:docPr id="1" name="Imagen 1" descr="h:\escrit\C_TU_CU_ES_C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escrit\C_TU_CU_ES_CO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80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30AA0C" w14:textId="1E095B0A" w:rsidR="0033659D" w:rsidRDefault="0033659D" w:rsidP="0033659D">
    <w:pPr>
      <w:pStyle w:val="Encabezado"/>
    </w:pPr>
  </w:p>
  <w:p w14:paraId="6A204061" w14:textId="1C028E7D" w:rsidR="0033659D" w:rsidRDefault="0033659D" w:rsidP="0033659D">
    <w:pPr>
      <w:pStyle w:val="Encabezado"/>
    </w:pPr>
  </w:p>
  <w:p w14:paraId="6AF5DD84" w14:textId="5F7D9F45" w:rsidR="0033659D" w:rsidRDefault="0033659D" w:rsidP="0033659D">
    <w:pPr>
      <w:pStyle w:val="Encabezado"/>
    </w:pPr>
  </w:p>
  <w:p w14:paraId="7EC43A9A" w14:textId="72B88871" w:rsidR="007A1180" w:rsidRPr="0033659D" w:rsidRDefault="007A1180" w:rsidP="0033659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96D"/>
    <w:rsid w:val="0001132A"/>
    <w:rsid w:val="000156CD"/>
    <w:rsid w:val="00023205"/>
    <w:rsid w:val="000237A9"/>
    <w:rsid w:val="00034A40"/>
    <w:rsid w:val="00036B37"/>
    <w:rsid w:val="00040D4D"/>
    <w:rsid w:val="00050D54"/>
    <w:rsid w:val="00065598"/>
    <w:rsid w:val="00074F0B"/>
    <w:rsid w:val="00092B9B"/>
    <w:rsid w:val="000950E0"/>
    <w:rsid w:val="000A7669"/>
    <w:rsid w:val="000B1813"/>
    <w:rsid w:val="000B184C"/>
    <w:rsid w:val="000D7FC3"/>
    <w:rsid w:val="0010508B"/>
    <w:rsid w:val="00110FE4"/>
    <w:rsid w:val="00114152"/>
    <w:rsid w:val="001266B7"/>
    <w:rsid w:val="00144C26"/>
    <w:rsid w:val="001B4283"/>
    <w:rsid w:val="001C76E5"/>
    <w:rsid w:val="001D2A3E"/>
    <w:rsid w:val="001D3D05"/>
    <w:rsid w:val="001E5FD1"/>
    <w:rsid w:val="0020001D"/>
    <w:rsid w:val="00222923"/>
    <w:rsid w:val="002266B1"/>
    <w:rsid w:val="002502C7"/>
    <w:rsid w:val="00251A2C"/>
    <w:rsid w:val="00254FE9"/>
    <w:rsid w:val="0025741D"/>
    <w:rsid w:val="002635A5"/>
    <w:rsid w:val="00274B69"/>
    <w:rsid w:val="0029653D"/>
    <w:rsid w:val="002C075E"/>
    <w:rsid w:val="002E219A"/>
    <w:rsid w:val="002F1FA3"/>
    <w:rsid w:val="002F3D33"/>
    <w:rsid w:val="00307F7A"/>
    <w:rsid w:val="00322246"/>
    <w:rsid w:val="00323D33"/>
    <w:rsid w:val="00331224"/>
    <w:rsid w:val="003353C7"/>
    <w:rsid w:val="00335F5F"/>
    <w:rsid w:val="0033659D"/>
    <w:rsid w:val="003403A6"/>
    <w:rsid w:val="003419D5"/>
    <w:rsid w:val="00357840"/>
    <w:rsid w:val="00367C51"/>
    <w:rsid w:val="00373894"/>
    <w:rsid w:val="003866E4"/>
    <w:rsid w:val="00392DD5"/>
    <w:rsid w:val="003C228C"/>
    <w:rsid w:val="003D785A"/>
    <w:rsid w:val="003F6178"/>
    <w:rsid w:val="003F6E57"/>
    <w:rsid w:val="003F771A"/>
    <w:rsid w:val="00404B13"/>
    <w:rsid w:val="00466CDE"/>
    <w:rsid w:val="00485578"/>
    <w:rsid w:val="00494EAC"/>
    <w:rsid w:val="004C6BE5"/>
    <w:rsid w:val="004D2A64"/>
    <w:rsid w:val="0050440F"/>
    <w:rsid w:val="005622F6"/>
    <w:rsid w:val="00574AA6"/>
    <w:rsid w:val="005C057F"/>
    <w:rsid w:val="005E3236"/>
    <w:rsid w:val="006013FF"/>
    <w:rsid w:val="00635971"/>
    <w:rsid w:val="00637409"/>
    <w:rsid w:val="006377DF"/>
    <w:rsid w:val="00642870"/>
    <w:rsid w:val="00651C37"/>
    <w:rsid w:val="00663E55"/>
    <w:rsid w:val="006776B5"/>
    <w:rsid w:val="006B4CEB"/>
    <w:rsid w:val="006C5013"/>
    <w:rsid w:val="006F0D2E"/>
    <w:rsid w:val="006F71AF"/>
    <w:rsid w:val="0072100A"/>
    <w:rsid w:val="007265EF"/>
    <w:rsid w:val="0074473A"/>
    <w:rsid w:val="00746EEA"/>
    <w:rsid w:val="00750C99"/>
    <w:rsid w:val="007567B3"/>
    <w:rsid w:val="00762CDE"/>
    <w:rsid w:val="00772EEB"/>
    <w:rsid w:val="00774D29"/>
    <w:rsid w:val="00793DC1"/>
    <w:rsid w:val="007A1180"/>
    <w:rsid w:val="007D487C"/>
    <w:rsid w:val="007F36BC"/>
    <w:rsid w:val="007F64B1"/>
    <w:rsid w:val="007F6F4F"/>
    <w:rsid w:val="0081333C"/>
    <w:rsid w:val="0083573F"/>
    <w:rsid w:val="008368A4"/>
    <w:rsid w:val="008413FC"/>
    <w:rsid w:val="00842E51"/>
    <w:rsid w:val="008442CE"/>
    <w:rsid w:val="00872B70"/>
    <w:rsid w:val="00895D5B"/>
    <w:rsid w:val="008A09F1"/>
    <w:rsid w:val="008A0BCD"/>
    <w:rsid w:val="008A3278"/>
    <w:rsid w:val="008A4F91"/>
    <w:rsid w:val="008A636B"/>
    <w:rsid w:val="008B7970"/>
    <w:rsid w:val="008E248C"/>
    <w:rsid w:val="008E5F14"/>
    <w:rsid w:val="008E69FC"/>
    <w:rsid w:val="008F226D"/>
    <w:rsid w:val="008F3D44"/>
    <w:rsid w:val="00900C63"/>
    <w:rsid w:val="00901173"/>
    <w:rsid w:val="00945F2E"/>
    <w:rsid w:val="00977480"/>
    <w:rsid w:val="009A0E69"/>
    <w:rsid w:val="009B3FD2"/>
    <w:rsid w:val="009C47DD"/>
    <w:rsid w:val="009D0416"/>
    <w:rsid w:val="009D05A6"/>
    <w:rsid w:val="009F36D4"/>
    <w:rsid w:val="00A175F6"/>
    <w:rsid w:val="00A2137F"/>
    <w:rsid w:val="00A24F99"/>
    <w:rsid w:val="00A31C73"/>
    <w:rsid w:val="00A32066"/>
    <w:rsid w:val="00A45203"/>
    <w:rsid w:val="00A503A0"/>
    <w:rsid w:val="00A70754"/>
    <w:rsid w:val="00A90ED1"/>
    <w:rsid w:val="00A9443C"/>
    <w:rsid w:val="00A94FEA"/>
    <w:rsid w:val="00AA2E2E"/>
    <w:rsid w:val="00AE7AA5"/>
    <w:rsid w:val="00AE7DD6"/>
    <w:rsid w:val="00AF10A8"/>
    <w:rsid w:val="00AF6E68"/>
    <w:rsid w:val="00B049DA"/>
    <w:rsid w:val="00B06E8F"/>
    <w:rsid w:val="00B2463B"/>
    <w:rsid w:val="00B340FE"/>
    <w:rsid w:val="00B4748B"/>
    <w:rsid w:val="00B522DD"/>
    <w:rsid w:val="00B611B6"/>
    <w:rsid w:val="00B615C5"/>
    <w:rsid w:val="00B70D3B"/>
    <w:rsid w:val="00B72590"/>
    <w:rsid w:val="00B86DE2"/>
    <w:rsid w:val="00B96B23"/>
    <w:rsid w:val="00BA5DF3"/>
    <w:rsid w:val="00BF3976"/>
    <w:rsid w:val="00C004FA"/>
    <w:rsid w:val="00C1296D"/>
    <w:rsid w:val="00C168B0"/>
    <w:rsid w:val="00C24228"/>
    <w:rsid w:val="00C30964"/>
    <w:rsid w:val="00C6481A"/>
    <w:rsid w:val="00C77D5C"/>
    <w:rsid w:val="00CC759F"/>
    <w:rsid w:val="00CF32FC"/>
    <w:rsid w:val="00CF5372"/>
    <w:rsid w:val="00D0530C"/>
    <w:rsid w:val="00D12B6D"/>
    <w:rsid w:val="00D4003F"/>
    <w:rsid w:val="00D40806"/>
    <w:rsid w:val="00D44E04"/>
    <w:rsid w:val="00D616E9"/>
    <w:rsid w:val="00D70604"/>
    <w:rsid w:val="00D76585"/>
    <w:rsid w:val="00D911CC"/>
    <w:rsid w:val="00DA5056"/>
    <w:rsid w:val="00DD5C0A"/>
    <w:rsid w:val="00DD7696"/>
    <w:rsid w:val="00DF0E12"/>
    <w:rsid w:val="00DF1C34"/>
    <w:rsid w:val="00DF2AFF"/>
    <w:rsid w:val="00DF7C2E"/>
    <w:rsid w:val="00E16ABC"/>
    <w:rsid w:val="00E3324B"/>
    <w:rsid w:val="00E710FA"/>
    <w:rsid w:val="00E75250"/>
    <w:rsid w:val="00E922C1"/>
    <w:rsid w:val="00EA0467"/>
    <w:rsid w:val="00EB69B0"/>
    <w:rsid w:val="00EE3B34"/>
    <w:rsid w:val="00EE77C0"/>
    <w:rsid w:val="00EE7C2F"/>
    <w:rsid w:val="00EF3F93"/>
    <w:rsid w:val="00EF4E56"/>
    <w:rsid w:val="00F1333D"/>
    <w:rsid w:val="00F62DA3"/>
    <w:rsid w:val="00F702BF"/>
    <w:rsid w:val="00F70BF0"/>
    <w:rsid w:val="00F8738C"/>
    <w:rsid w:val="00FB249B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F5BC939"/>
  <w15:docId w15:val="{C57F588C-EC7F-42FF-855D-963DF99E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B1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  <w:spacing w:after="0" w:line="240" w:lineRule="auto"/>
    </w:pPr>
    <w:rPr>
      <w:rFonts w:ascii="Noto Sans" w:eastAsia="Calibri" w:hAnsi="Noto Sans" w:cs="Times New Roman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  <w:spacing w:after="0" w:line="240" w:lineRule="auto"/>
    </w:pPr>
    <w:rPr>
      <w:rFonts w:ascii="Noto Sans" w:eastAsia="Calibri" w:hAnsi="Noto Sans" w:cs="Times New Roman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after="0" w:line="220" w:lineRule="atLeast"/>
    </w:pPr>
    <w:rPr>
      <w:rFonts w:ascii="Calibri" w:eastAsia="Times New Roman" w:hAnsi="Calibri" w:cs="Bariol Regular"/>
      <w:sz w:val="15"/>
      <w:szCs w:val="15"/>
      <w:lang w:eastAsia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6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PARTIDA\Plantilles\000%20Plantilla%20DGPL%20sense%20espai%20per%20a%20dad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85DE83-9D44-483A-A8E2-FE40C02D7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000 Plantilla DGPL sense espai per a dades</Template>
  <TotalTime>99</TotalTime>
  <Pages>5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5689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u103596</dc:creator>
  <cp:lastModifiedBy>TONI</cp:lastModifiedBy>
  <cp:revision>14</cp:revision>
  <cp:lastPrinted>2022-06-29T12:17:00Z</cp:lastPrinted>
  <dcterms:created xsi:type="dcterms:W3CDTF">2022-06-29T12:02:00Z</dcterms:created>
  <dcterms:modified xsi:type="dcterms:W3CDTF">2024-11-25T11:02:00Z</dcterms:modified>
</cp:coreProperties>
</file>