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26A39" w14:textId="77777777" w:rsidR="00404B13" w:rsidRDefault="00B41CD3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hAnsi="Noto Sans"/>
          <w:b/>
          <w:color w:val="C30045"/>
          <w:lang w:val="ca-ES" w:eastAsia="es-ES"/>
        </w:rPr>
        <w:pict w14:anchorId="428DA6CB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30.95pt;margin-top:-65.35pt;width:277.2pt;height:39.9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path arrowok="t"/>
            <v:textbox style="mso-fit-shape-to-text:t">
              <w:txbxContent>
                <w:p w14:paraId="15184FB6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60B6C372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5E74CD72" w14:textId="77777777" w:rsidR="00065598" w:rsidRDefault="00065598" w:rsidP="00065598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494EAC" w:rsidRPr="00305063">
        <w:rPr>
          <w:rFonts w:ascii="Noto Sans" w:hAnsi="Noto Sans"/>
          <w:b/>
          <w:color w:val="C30045"/>
          <w:lang w:val="ca-ES"/>
        </w:rPr>
        <w:t xml:space="preserve">Nivell </w:t>
      </w:r>
      <w:r w:rsidR="00F421F3">
        <w:rPr>
          <w:rFonts w:ascii="Noto Sans" w:hAnsi="Noto Sans"/>
          <w:b/>
          <w:color w:val="C30045"/>
          <w:lang w:val="ca-ES"/>
        </w:rPr>
        <w:t>B1</w:t>
      </w:r>
      <w:r w:rsidR="00404B13" w:rsidRPr="00305063">
        <w:rPr>
          <w:rFonts w:ascii="Noto Sans" w:hAnsi="Noto Sans"/>
          <w:b/>
          <w:color w:val="C30045"/>
          <w:lang w:val="ca-ES"/>
        </w:rPr>
        <w:t>. Equivalències reconegudes</w:t>
      </w:r>
    </w:p>
    <w:p w14:paraId="2B11BF96" w14:textId="77777777" w:rsidR="00F421F3" w:rsidRPr="00305063" w:rsidRDefault="00F421F3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</w:p>
    <w:tbl>
      <w:tblPr>
        <w:tblW w:w="14979" w:type="dxa"/>
        <w:tblBorders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708"/>
        <w:gridCol w:w="4961"/>
        <w:gridCol w:w="1166"/>
        <w:gridCol w:w="1167"/>
        <w:gridCol w:w="1167"/>
        <w:gridCol w:w="1167"/>
      </w:tblGrid>
      <w:tr w:rsidR="00F421F3" w:rsidRPr="00F421F3" w14:paraId="3CCC1B9A" w14:textId="77777777" w:rsidTr="00F421F3">
        <w:trPr>
          <w:trHeight w:val="300"/>
        </w:trPr>
        <w:tc>
          <w:tcPr>
            <w:tcW w:w="1643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EF9DC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4D5A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532E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6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E631E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D4D4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9FB9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Illes </w:t>
            </w: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B</w:t>
            </w: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alears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60AE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F421F3" w:rsidRPr="00F421F3" w14:paraId="24B7182E" w14:textId="77777777" w:rsidTr="00F421F3">
        <w:trPr>
          <w:trHeight w:val="300"/>
        </w:trPr>
        <w:tc>
          <w:tcPr>
            <w:tcW w:w="1643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BAFD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color w:val="000000" w:themeColor="text1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color w:val="000000" w:themeColor="text1"/>
                <w:sz w:val="20"/>
                <w:szCs w:val="20"/>
                <w:lang w:val="ca-ES" w:eastAsia="es-ES_tradnl"/>
              </w:rPr>
              <w:t>ANDORRA</w:t>
            </w:r>
          </w:p>
        </w:tc>
        <w:tc>
          <w:tcPr>
            <w:tcW w:w="3708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4F310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Ministeri d</w:t>
            </w:r>
            <w:r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Educació i Ensenyament Superior</w:t>
            </w:r>
          </w:p>
        </w:tc>
        <w:tc>
          <w:tcPr>
            <w:tcW w:w="4961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D9CA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Diploma de llengua catalana, usuari independent, nivell B1</w:t>
            </w:r>
          </w:p>
        </w:tc>
        <w:tc>
          <w:tcPr>
            <w:tcW w:w="1166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0A052" w14:textId="77777777" w:rsidR="00F421F3" w:rsidRPr="00F421F3" w:rsidRDefault="00F421F3" w:rsidP="0001304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32CD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C707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A3C48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380D1F9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76BD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0C36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Direcció General de Política Lingüística / Secretaria de Política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4943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(B1)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26E75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86850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AE1E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9D5E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345A66C4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0003EE17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1D1976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A73AF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(A elemental)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4CE6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E8AF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6589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13C1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53D38A9C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0B253A1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E31F90B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BE46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internacional de català de nivell llindar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703BE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730D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9976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10D9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DB5FFC3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75796F5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05EC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Centre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Estudis Jurídics i Formació Especialitzada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1B95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(A elemental)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0E4E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B1E2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0B80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FBF2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B40FF5C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1A218A3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070E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Consorci per a la Normalització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7BFE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bàsics de llengua catalana (a partir de gener de 1999)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4A026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AB1B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1595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DCCA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65C1E12B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79113F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3B880C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31A1D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ABB0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4DF8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0AAB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30D4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28E3DC2B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9E8102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6C17B3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0EA4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(B1)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7DAC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1580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B5D9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30BA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2479FA47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48821BE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4AB2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Departament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Educació. Centres i aules de formació de persones adultes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5FEC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llindar, emès a partir del curs 2006-2007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B364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E783E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7C7C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6F9C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4BB059D6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7683304F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1E1419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DC6C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llengua catalana. Nivell 3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F650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2D7B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A671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1AE8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</w:tbl>
    <w:p w14:paraId="477351F7" w14:textId="77777777" w:rsidR="00F421F3" w:rsidRDefault="00F421F3"/>
    <w:tbl>
      <w:tblPr>
        <w:tblW w:w="14979" w:type="dxa"/>
        <w:tblBorders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708"/>
        <w:gridCol w:w="4961"/>
        <w:gridCol w:w="1166"/>
        <w:gridCol w:w="1167"/>
        <w:gridCol w:w="1167"/>
        <w:gridCol w:w="1167"/>
      </w:tblGrid>
      <w:tr w:rsidR="00F421F3" w:rsidRPr="00F421F3" w14:paraId="32536B2C" w14:textId="77777777" w:rsidTr="00F421F3">
        <w:trPr>
          <w:trHeight w:val="300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2E1C47C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FB398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D9958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6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4B28F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6ECD5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C76A8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Illes </w:t>
            </w: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B</w:t>
            </w: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alears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4D94D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F421F3" w:rsidRPr="00F421F3" w14:paraId="5195C59B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FDE9D9" w:themeFill="accent6" w:themeFillTint="33"/>
            <w:vAlign w:val="center"/>
            <w:hideMark/>
          </w:tcPr>
          <w:p w14:paraId="45434EE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5C3B0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Administració Pública de 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1086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assistència i aprofitament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 curs de llengua catalana de nivell A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CB827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8505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FF0D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7B8B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00EB4FA5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79CA9A94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C9926B6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6EF33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nivell elemental de català (A 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lastRenderedPageBreak/>
              <w:t>elemental)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4D8B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lastRenderedPageBreak/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A177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2A17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095AC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10E2256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5E5B22E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65646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Permanent de Català (Direcció General de Política Lingüística)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8B1B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bàsics de llengua catalana (certificat A)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7989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75DF8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C1B0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49F3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578CBAA0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1647E6A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965D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catalanes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5037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llengua catalana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3F03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30FA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AB35F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1C0C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1A93897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4CE0786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A77A696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EB7E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bàsics de llengua catalana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22434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7CE31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209B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  <w:r w:rsidRPr="00F421F3"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  <w:t xml:space="preserve"> 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C335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66185079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53ECB8F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B81D4B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98F9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i escrits bàsics de llengua catalana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6BFBE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6A9E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FC5A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  <w:r w:rsidRPr="00F421F3"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  <w:t xml:space="preserve"> 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E51E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66B7085D" w14:textId="77777777" w:rsidTr="00F421F3">
        <w:trPr>
          <w:trHeight w:val="300"/>
        </w:trPr>
        <w:tc>
          <w:tcPr>
            <w:tcW w:w="1643" w:type="dxa"/>
            <w:vMerge/>
            <w:shd w:val="clear" w:color="auto" w:fill="FDE9D9" w:themeFill="accent6" w:themeFillTint="33"/>
            <w:vAlign w:val="center"/>
            <w:hideMark/>
          </w:tcPr>
          <w:p w14:paraId="4DD41816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CD90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de Formació i Acreditació Lingüístiques de Catalunya (CIFALC)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F0E5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(B1)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A5811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6EBD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324D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96F1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3E9E2623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8B72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7CF3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Avaluadora de Català / Direcció General de Política Lingüística / Cultura i Joventut / Institut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Estudis Baleàrics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5BF6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català (A)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CE2B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22F3C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EFD0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D9FF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271B0E77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429E607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66A882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F6832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B1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17AF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6C70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EDA1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2AB1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29F26E99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406B50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BFC64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/ Escola Balear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Administracions Públiques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E498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llengua catalana (A)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727D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0499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4ABB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CF86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101366F3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4899BA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E24443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A75F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B1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D034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22FC7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BC32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BC22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9836836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3612E9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597DF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Municipal de Mallorquí de Manacor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01C4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orals de català (fins a 1991)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8C61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C3A64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CF213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983D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50FEA34B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11418D54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77B5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Obra Cultural Balear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A3E92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el curs de coneixements orals de llengua catalana (A2) (fins a 1991)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3BB7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B45E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4A26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819B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</w:tbl>
    <w:p w14:paraId="53CB6816" w14:textId="77777777" w:rsidR="00F421F3" w:rsidRDefault="00F421F3"/>
    <w:tbl>
      <w:tblPr>
        <w:tblW w:w="14979" w:type="dxa"/>
        <w:tblBorders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708"/>
        <w:gridCol w:w="4961"/>
        <w:gridCol w:w="1166"/>
        <w:gridCol w:w="1167"/>
        <w:gridCol w:w="1167"/>
        <w:gridCol w:w="1167"/>
      </w:tblGrid>
      <w:tr w:rsidR="00F421F3" w:rsidRPr="00F421F3" w14:paraId="005AEC30" w14:textId="77777777" w:rsidTr="00F421F3">
        <w:trPr>
          <w:trHeight w:val="300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3D64E6C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6A23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B9A86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6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7DD5B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7C17E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DFDF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Illes </w:t>
            </w: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B</w:t>
            </w: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alears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F5C38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F421F3" w:rsidRPr="00F421F3" w14:paraId="6F43F9FD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DBE5F1" w:themeFill="accent1" w:themeFillTint="33"/>
            <w:vAlign w:val="center"/>
            <w:hideMark/>
          </w:tcPr>
          <w:p w14:paraId="3B238E4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542E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les Illes Balears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3B63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coneixements orals de llengua 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lastRenderedPageBreak/>
              <w:t>catalana (fins a 1991)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214D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lastRenderedPageBreak/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6C3F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7B8B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6E96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</w:tr>
      <w:tr w:rsidR="00F421F3" w:rsidRPr="00F421F3" w14:paraId="1B897752" w14:textId="77777777" w:rsidTr="00F421F3">
        <w:trPr>
          <w:trHeight w:val="300"/>
        </w:trPr>
        <w:tc>
          <w:tcPr>
            <w:tcW w:w="1643" w:type="dxa"/>
            <w:vMerge/>
            <w:shd w:val="clear" w:color="auto" w:fill="DBE5F1" w:themeFill="accent1" w:themeFillTint="33"/>
            <w:vAlign w:val="center"/>
            <w:hideMark/>
          </w:tcPr>
          <w:p w14:paraId="1DDA514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B6BE54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7DD9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elementals de llengua catalana (fins a 1991)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D9D7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D9D8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0A3E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C8B5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680C0C88" w14:textId="77777777" w:rsidTr="00F421F3">
        <w:trPr>
          <w:trHeight w:val="300"/>
        </w:trPr>
        <w:tc>
          <w:tcPr>
            <w:tcW w:w="1643" w:type="dxa"/>
            <w:vMerge/>
            <w:shd w:val="clear" w:color="auto" w:fill="DBE5F1" w:themeFill="accent1" w:themeFillTint="33"/>
            <w:vAlign w:val="center"/>
            <w:hideMark/>
          </w:tcPr>
          <w:p w14:paraId="03B356E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21A057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11B8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llengua catalana de nivell B1, expedit pel Servei Lingüístic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A97D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0B02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31E0B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5C60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39244E8D" w14:textId="77777777" w:rsidTr="00F421F3">
        <w:trPr>
          <w:trHeight w:val="300"/>
        </w:trPr>
        <w:tc>
          <w:tcPr>
            <w:tcW w:w="1643" w:type="dxa"/>
            <w:vMerge/>
            <w:shd w:val="clear" w:color="auto" w:fill="DBE5F1" w:themeFill="accent1" w:themeFillTint="33"/>
            <w:vAlign w:val="center"/>
            <w:hideMark/>
          </w:tcPr>
          <w:p w14:paraId="3149AA8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EDC5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les Illes Balears / Conselleria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71E3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el curs de coneixements bàsics de llengua del Pla de Reciclatge i Formació Lingüística i Cultural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FEC1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2117B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73D1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E858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6D461940" w14:textId="77777777" w:rsidTr="00F421F3">
        <w:trPr>
          <w:trHeight w:val="300"/>
        </w:trPr>
        <w:tc>
          <w:tcPr>
            <w:tcW w:w="1643" w:type="dxa"/>
            <w:vMerge/>
            <w:shd w:val="clear" w:color="auto" w:fill="DBE5F1" w:themeFill="accent1" w:themeFillTint="33"/>
            <w:vAlign w:val="center"/>
            <w:hideMark/>
          </w:tcPr>
          <w:p w14:paraId="40E642E7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CA15CE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6D51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el curs de coneixements bàsics de llengua, mòdul 4, del Pla de Reciclatge i Formació Lingüística i Cultural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A1A9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AEC0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D5B8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C159E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342A3245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397B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PAÍS VALENCIÀ</w:t>
            </w: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F73C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Qualificadora de Coneixements de Valencià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A9C3FB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grau elemental de coneixements de valencià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045A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C1C5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7E9D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25B0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F421F3" w:rsidRPr="00F421F3" w14:paraId="583D2D61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51D7530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C99758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EC68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B1 de coneixements de valencià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25CD8" w14:textId="77777777" w:rsidR="00F421F3" w:rsidRPr="00F421F3" w:rsidRDefault="00013042" w:rsidP="0001304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0885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3C0C9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C98C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F421F3" w:rsidRPr="00F421F3" w14:paraId="763A50A4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3E02D97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CEA3F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públiques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321B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grau elemental de coneixements de valencià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1577A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5AFA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136D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1E2E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F421F3" w:rsidRPr="00F421F3" w14:paraId="179D8B5F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3634A18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C25C54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E440E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B1 (elemental)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55B25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A6902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6554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28EC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F421F3" w:rsidRPr="00F421F3" w14:paraId="6260FDEA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11F86BD8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DF70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Estandardització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Acreditacions de Coneixements de Valencià (CIEACOVA)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A1B1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nivell B1 (elemental), a partir de juny de 2016 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EE60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B77B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DA37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5739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</w:tr>
    </w:tbl>
    <w:p w14:paraId="3DF9D678" w14:textId="77777777" w:rsidR="00F421F3" w:rsidRDefault="00F421F3"/>
    <w:p w14:paraId="34A598FA" w14:textId="77777777" w:rsidR="00F421F3" w:rsidRDefault="00F421F3">
      <w:r>
        <w:br w:type="page"/>
      </w:r>
    </w:p>
    <w:tbl>
      <w:tblPr>
        <w:tblW w:w="14979" w:type="dxa"/>
        <w:tblBorders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708"/>
        <w:gridCol w:w="4961"/>
        <w:gridCol w:w="1166"/>
        <w:gridCol w:w="1167"/>
        <w:gridCol w:w="1167"/>
        <w:gridCol w:w="1167"/>
      </w:tblGrid>
      <w:tr w:rsidR="00F421F3" w:rsidRPr="00F421F3" w14:paraId="09454104" w14:textId="77777777" w:rsidTr="00F421F3">
        <w:trPr>
          <w:trHeight w:val="300"/>
        </w:trPr>
        <w:tc>
          <w:tcPr>
            <w:tcW w:w="1643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EA916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lastRenderedPageBreak/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D9DDE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2403C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6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B196C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20D9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FFFD4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Illes </w:t>
            </w: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B</w:t>
            </w:r>
            <w:r w:rsidRPr="00F421F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alears</w:t>
            </w:r>
          </w:p>
        </w:tc>
        <w:tc>
          <w:tcPr>
            <w:tcW w:w="1167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A5233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F421F3" w:rsidRPr="00F421F3" w14:paraId="79EBB74E" w14:textId="77777777" w:rsidTr="00F421F3">
        <w:trPr>
          <w:trHeight w:val="300"/>
        </w:trPr>
        <w:tc>
          <w:tcPr>
            <w:tcW w:w="1643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DBDAF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6B3AFF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Escoles oficials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idiomes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3349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segon curs de llengua catalana (expedit fins al curs acadèmic 2007-2008)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614B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14CA3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E090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CE2199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3A2C15E2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62E42B8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6671EE1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87E1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cicle elemental de valencià/català (a partir del Reial decret 967/1988)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A4F2F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CB090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E732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93ABA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52A8478D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4850432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A2C6CDB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8F0EA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intermedi de valencià/català (a partir del Reial decret 1629/2006)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F154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1121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F3A58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E1AD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12006E93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1CCDD4D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F6A6C02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E5BE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segon curs nivell bàsic en els cursos acadèmics entre 2007 i 2010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851DC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92D7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18E64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03E3D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F421F3" w:rsidRPr="00F421F3" w14:paraId="5BF50E65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359EAAA9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305E42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E359C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B1 de valencià/català (a partir de la Llei orgànica 8/2013)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B772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769C3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1401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3D16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62EE077C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63361873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4D2DD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Ramon Llull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A2F05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(A elemental)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A9847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09DE1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5A28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8A3BB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F421F3" w:rsidRPr="00F421F3" w14:paraId="03CD0832" w14:textId="77777777" w:rsidTr="00F421F3">
        <w:trPr>
          <w:trHeight w:val="300"/>
        </w:trPr>
        <w:tc>
          <w:tcPr>
            <w:tcW w:w="1643" w:type="dxa"/>
            <w:vMerge/>
            <w:vAlign w:val="center"/>
            <w:hideMark/>
          </w:tcPr>
          <w:p w14:paraId="60A215FB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5323AA4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00741B" w14:textId="77777777" w:rsidR="00F421F3" w:rsidRPr="00F421F3" w:rsidRDefault="00F421F3" w:rsidP="00F421F3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elemental de català (B1)</w:t>
            </w:r>
          </w:p>
        </w:tc>
        <w:tc>
          <w:tcPr>
            <w:tcW w:w="116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2F11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72165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90212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15956" w14:textId="77777777" w:rsidR="00F421F3" w:rsidRPr="00F421F3" w:rsidRDefault="00F421F3" w:rsidP="00F421F3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F421F3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</w:tbl>
    <w:p w14:paraId="6BC0125F" w14:textId="77777777" w:rsidR="003353C7" w:rsidRPr="00305063" w:rsidRDefault="003353C7" w:rsidP="00404B13">
      <w:pPr>
        <w:spacing w:after="0" w:line="240" w:lineRule="auto"/>
        <w:rPr>
          <w:rFonts w:ascii="Noto Sans" w:hAnsi="Noto Sans"/>
          <w:lang w:val="ca-ES"/>
        </w:rPr>
      </w:pPr>
    </w:p>
    <w:sectPr w:rsidR="003353C7" w:rsidRPr="00305063" w:rsidSect="00040D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D1A6" w14:textId="77777777" w:rsidR="007A1180" w:rsidRDefault="007A1180" w:rsidP="002F3D33">
      <w:r>
        <w:separator/>
      </w:r>
    </w:p>
  </w:endnote>
  <w:endnote w:type="continuationSeparator" w:id="0">
    <w:p w14:paraId="4D62F254" w14:textId="77777777" w:rsidR="007A1180" w:rsidRDefault="007A1180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381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13"/>
      <w:gridCol w:w="9068"/>
    </w:tblGrid>
    <w:tr w:rsidR="007A1180" w:rsidRPr="00144C26" w14:paraId="1D95B399" w14:textId="77777777" w:rsidTr="009C47DD">
      <w:tc>
        <w:tcPr>
          <w:tcW w:w="73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0A38A5" w14:textId="77777777" w:rsidR="007A1180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</w:t>
          </w:r>
          <w:r w:rsidR="00F421F3">
            <w:rPr>
              <w:rFonts w:ascii="Noto Sans" w:hAnsi="Noto Sans" w:cs="Noto Sans"/>
              <w:lang w:val="ca-ES"/>
            </w:rPr>
            <w:t>’</w:t>
          </w:r>
          <w:r w:rsidRPr="005009A4">
            <w:rPr>
              <w:rFonts w:ascii="Noto Sans" w:hAnsi="Noto Sans" w:cs="Noto Sans"/>
              <w:lang w:val="ca-ES"/>
            </w:rPr>
            <w:t>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522C1EBB" w14:textId="77777777" w:rsidR="007A1180" w:rsidRPr="006F595E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04A77A6E" w14:textId="7DCE0C0A" w:rsidR="007A1180" w:rsidRPr="00B41CD3" w:rsidRDefault="007A1180" w:rsidP="00B41CD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90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108A48" w14:textId="77777777" w:rsidR="007A1180" w:rsidRPr="00144C26" w:rsidRDefault="00086A90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7A1180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013042">
            <w:rPr>
              <w:rFonts w:ascii="Noto Sans" w:hAnsi="Noto Sans" w:cs="Noto Sans"/>
              <w:noProof/>
            </w:rPr>
            <w:t>4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1317BB0E" w14:textId="77777777" w:rsidR="007A1180" w:rsidRPr="00144C26" w:rsidRDefault="007A1180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7A1180" w:rsidRPr="00901173" w14:paraId="73718991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CE7CFFC" w14:textId="77777777" w:rsidR="007A1180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</w:t>
          </w:r>
          <w:r w:rsidR="00F421F3">
            <w:rPr>
              <w:rFonts w:ascii="Noto Sans" w:hAnsi="Noto Sans" w:cs="Noto Sans"/>
              <w:lang w:val="ca-ES"/>
            </w:rPr>
            <w:t>’</w:t>
          </w:r>
          <w:r w:rsidRPr="005009A4">
            <w:rPr>
              <w:rFonts w:ascii="Noto Sans" w:hAnsi="Noto Sans" w:cs="Noto Sans"/>
              <w:lang w:val="ca-ES"/>
            </w:rPr>
            <w:t>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2422CFCA" w14:textId="77777777" w:rsidR="007A1180" w:rsidRPr="006F595E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5FACF27A" w14:textId="3CAAF48A" w:rsidR="007A1180" w:rsidRPr="00B41CD3" w:rsidRDefault="007A1180" w:rsidP="00B41CD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08DF23EA" w14:textId="77777777" w:rsidR="007A1180" w:rsidRPr="00901173" w:rsidRDefault="007A1180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65B77D67" w14:textId="77777777" w:rsidR="007A1180" w:rsidRPr="00901173" w:rsidRDefault="007A1180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A352" w14:textId="77777777" w:rsidR="007A1180" w:rsidRDefault="007A1180" w:rsidP="002F3D33">
      <w:r>
        <w:separator/>
      </w:r>
    </w:p>
  </w:footnote>
  <w:footnote w:type="continuationSeparator" w:id="0">
    <w:p w14:paraId="344F08B0" w14:textId="77777777" w:rsidR="007A1180" w:rsidRDefault="007A1180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A51B" w14:textId="08DFCFA6" w:rsidR="00B41CD3" w:rsidRDefault="00B41CD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1" allowOverlap="1" wp14:anchorId="102FCC72" wp14:editId="785BD808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3" name="Imagen 3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B9A3D3" w14:textId="40C5B472" w:rsidR="00B41CD3" w:rsidRDefault="00B41CD3">
    <w:pPr>
      <w:pStyle w:val="Encabezado"/>
    </w:pPr>
  </w:p>
  <w:p w14:paraId="49CE8FE7" w14:textId="77777777" w:rsidR="00B41CD3" w:rsidRDefault="00B41CD3">
    <w:pPr>
      <w:pStyle w:val="Encabezado"/>
    </w:pPr>
  </w:p>
  <w:p w14:paraId="2C93D1FA" w14:textId="7C62D6F5" w:rsidR="00B41CD3" w:rsidRDefault="00B41CD3">
    <w:pPr>
      <w:pStyle w:val="Encabezado"/>
    </w:pPr>
  </w:p>
  <w:p w14:paraId="1A0CA74F" w14:textId="5BF95FDF" w:rsidR="007A1180" w:rsidRDefault="007A11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725D" w14:textId="5D761121" w:rsidR="00B41CD3" w:rsidRDefault="00B41CD3" w:rsidP="00B41CD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 wp14:anchorId="32C7BE82" wp14:editId="0BFBD652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656EF0" w14:textId="157C10BB" w:rsidR="007A1180" w:rsidRDefault="007A1180" w:rsidP="00B41CD3">
    <w:pPr>
      <w:pStyle w:val="Encabezado"/>
    </w:pPr>
  </w:p>
  <w:p w14:paraId="539AA56F" w14:textId="7765404B" w:rsidR="00B41CD3" w:rsidRDefault="00B41CD3" w:rsidP="00B41CD3">
    <w:pPr>
      <w:pStyle w:val="Encabezado"/>
    </w:pPr>
  </w:p>
  <w:p w14:paraId="0260701E" w14:textId="48B9CD8B" w:rsidR="00B41CD3" w:rsidRDefault="00B41CD3" w:rsidP="00B41CD3">
    <w:pPr>
      <w:pStyle w:val="Encabezado"/>
    </w:pPr>
  </w:p>
  <w:p w14:paraId="1B0F3281" w14:textId="77777777" w:rsidR="00B41CD3" w:rsidRPr="00B41CD3" w:rsidRDefault="00B41CD3" w:rsidP="00B41C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96D"/>
    <w:rsid w:val="0001132A"/>
    <w:rsid w:val="00013042"/>
    <w:rsid w:val="000156CD"/>
    <w:rsid w:val="00023205"/>
    <w:rsid w:val="000237A9"/>
    <w:rsid w:val="00034A40"/>
    <w:rsid w:val="00036B37"/>
    <w:rsid w:val="00040D4D"/>
    <w:rsid w:val="00050D54"/>
    <w:rsid w:val="00065598"/>
    <w:rsid w:val="00074F0B"/>
    <w:rsid w:val="00086A90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A2C"/>
    <w:rsid w:val="00254FE9"/>
    <w:rsid w:val="0025741D"/>
    <w:rsid w:val="002635A5"/>
    <w:rsid w:val="00274B69"/>
    <w:rsid w:val="0029653D"/>
    <w:rsid w:val="002C075E"/>
    <w:rsid w:val="002E219A"/>
    <w:rsid w:val="002F1FA3"/>
    <w:rsid w:val="002F3D33"/>
    <w:rsid w:val="00305063"/>
    <w:rsid w:val="00307F7A"/>
    <w:rsid w:val="00322246"/>
    <w:rsid w:val="00323D33"/>
    <w:rsid w:val="00331224"/>
    <w:rsid w:val="003353C7"/>
    <w:rsid w:val="00335F5F"/>
    <w:rsid w:val="003403A6"/>
    <w:rsid w:val="003419D5"/>
    <w:rsid w:val="00357840"/>
    <w:rsid w:val="00367C51"/>
    <w:rsid w:val="00373894"/>
    <w:rsid w:val="003866E4"/>
    <w:rsid w:val="00392DD5"/>
    <w:rsid w:val="003C228C"/>
    <w:rsid w:val="003D785A"/>
    <w:rsid w:val="003F6178"/>
    <w:rsid w:val="003F6E57"/>
    <w:rsid w:val="003F771A"/>
    <w:rsid w:val="00404B13"/>
    <w:rsid w:val="00466CDE"/>
    <w:rsid w:val="00485578"/>
    <w:rsid w:val="00494EAC"/>
    <w:rsid w:val="004C6BE5"/>
    <w:rsid w:val="004D2A64"/>
    <w:rsid w:val="0050440F"/>
    <w:rsid w:val="005622F6"/>
    <w:rsid w:val="00574AA6"/>
    <w:rsid w:val="005C057F"/>
    <w:rsid w:val="005E3236"/>
    <w:rsid w:val="006013FF"/>
    <w:rsid w:val="0061099C"/>
    <w:rsid w:val="00635971"/>
    <w:rsid w:val="00637409"/>
    <w:rsid w:val="006377DF"/>
    <w:rsid w:val="00642870"/>
    <w:rsid w:val="00651C37"/>
    <w:rsid w:val="00663E55"/>
    <w:rsid w:val="006776B5"/>
    <w:rsid w:val="006B4CEB"/>
    <w:rsid w:val="006C5013"/>
    <w:rsid w:val="006F0D2E"/>
    <w:rsid w:val="006F71AF"/>
    <w:rsid w:val="0072100A"/>
    <w:rsid w:val="007265EF"/>
    <w:rsid w:val="0074473A"/>
    <w:rsid w:val="00746EEA"/>
    <w:rsid w:val="00750C99"/>
    <w:rsid w:val="007567B3"/>
    <w:rsid w:val="00762CDE"/>
    <w:rsid w:val="00772EEB"/>
    <w:rsid w:val="00774D29"/>
    <w:rsid w:val="00793DC1"/>
    <w:rsid w:val="007A1180"/>
    <w:rsid w:val="007D487C"/>
    <w:rsid w:val="007F36BC"/>
    <w:rsid w:val="007F64B1"/>
    <w:rsid w:val="007F6F4F"/>
    <w:rsid w:val="0081333C"/>
    <w:rsid w:val="0083573F"/>
    <w:rsid w:val="008368A4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4995"/>
    <w:rsid w:val="008E5F14"/>
    <w:rsid w:val="008E69FC"/>
    <w:rsid w:val="008F226D"/>
    <w:rsid w:val="008F3D44"/>
    <w:rsid w:val="00901173"/>
    <w:rsid w:val="00945F2E"/>
    <w:rsid w:val="00977480"/>
    <w:rsid w:val="009A0E69"/>
    <w:rsid w:val="009B3FD2"/>
    <w:rsid w:val="009C47DD"/>
    <w:rsid w:val="009D0416"/>
    <w:rsid w:val="009D05A6"/>
    <w:rsid w:val="009F36D4"/>
    <w:rsid w:val="00A175F6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AA5"/>
    <w:rsid w:val="00AE7DD6"/>
    <w:rsid w:val="00AF10A8"/>
    <w:rsid w:val="00AF6E68"/>
    <w:rsid w:val="00B049DA"/>
    <w:rsid w:val="00B2463B"/>
    <w:rsid w:val="00B340FE"/>
    <w:rsid w:val="00B37344"/>
    <w:rsid w:val="00B41CD3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296D"/>
    <w:rsid w:val="00C168B0"/>
    <w:rsid w:val="00C24228"/>
    <w:rsid w:val="00C30964"/>
    <w:rsid w:val="00C6481A"/>
    <w:rsid w:val="00C77D5C"/>
    <w:rsid w:val="00CC759F"/>
    <w:rsid w:val="00CE64E3"/>
    <w:rsid w:val="00CF32FC"/>
    <w:rsid w:val="00CF5372"/>
    <w:rsid w:val="00D0530C"/>
    <w:rsid w:val="00D12B6D"/>
    <w:rsid w:val="00D4003F"/>
    <w:rsid w:val="00D40806"/>
    <w:rsid w:val="00D44E04"/>
    <w:rsid w:val="00D616E9"/>
    <w:rsid w:val="00D70604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17266"/>
    <w:rsid w:val="00E3324B"/>
    <w:rsid w:val="00E710FA"/>
    <w:rsid w:val="00E75250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421F3"/>
    <w:rsid w:val="00F62DA3"/>
    <w:rsid w:val="00F702BF"/>
    <w:rsid w:val="00F70BF0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65F1430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80CF9-1FC1-493C-8C86-97326654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17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4516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5</cp:revision>
  <cp:lastPrinted>2022-06-29T12:17:00Z</cp:lastPrinted>
  <dcterms:created xsi:type="dcterms:W3CDTF">2022-06-30T15:53:00Z</dcterms:created>
  <dcterms:modified xsi:type="dcterms:W3CDTF">2024-11-25T10:56:00Z</dcterms:modified>
</cp:coreProperties>
</file>