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9C4" w:rsidRDefault="00C419C4" w:rsidP="00C419C4">
      <w:pPr>
        <w:rPr>
          <w:sz w:val="18"/>
          <w:szCs w:val="18"/>
        </w:rPr>
      </w:pPr>
      <w:r>
        <w:rPr>
          <w:rFonts w:eastAsia="Times New Roman" w:cs="Noto Sans"/>
          <w:b/>
          <w:color w:val="C30045"/>
          <w:sz w:val="18"/>
          <w:szCs w:val="18"/>
          <w:lang w:val="ca-ES"/>
        </w:rPr>
        <w:t>ANNEX 7</w:t>
      </w:r>
    </w:p>
    <w:p w:rsidR="00C419C4" w:rsidRDefault="00C419C4" w:rsidP="00C419C4">
      <w:pPr>
        <w:rPr>
          <w:sz w:val="18"/>
          <w:szCs w:val="18"/>
        </w:rPr>
      </w:pPr>
      <w:r>
        <w:rPr>
          <w:rFonts w:eastAsia="Times New Roman" w:cs="Noto Sans"/>
          <w:b/>
          <w:color w:val="C30045"/>
          <w:sz w:val="18"/>
          <w:szCs w:val="18"/>
          <w:lang w:val="ca-ES"/>
        </w:rPr>
        <w:t>Pressupost total de l’entitat de l’exercici actual i de l’anterior al que es cursa la sol·licitud de subvenció</w:t>
      </w:r>
    </w:p>
    <w:p w:rsidR="00C419C4" w:rsidRDefault="00C419C4" w:rsidP="00C419C4">
      <w:pPr>
        <w:jc w:val="center"/>
        <w:rPr>
          <w:rFonts w:cs="Noto Sans"/>
          <w:b/>
          <w:sz w:val="18"/>
          <w:szCs w:val="18"/>
          <w:lang w:val="ca-ES"/>
        </w:rPr>
      </w:pPr>
    </w:p>
    <w:tbl>
      <w:tblPr>
        <w:tblStyle w:val="Tablaconcuadrcula"/>
        <w:tblW w:w="8647" w:type="dxa"/>
        <w:tblInd w:w="109" w:type="dxa"/>
        <w:tblLook w:val="04A0" w:firstRow="1" w:lastRow="0" w:firstColumn="1" w:lastColumn="0" w:noHBand="0" w:noVBand="1"/>
      </w:tblPr>
      <w:tblGrid>
        <w:gridCol w:w="1559"/>
        <w:gridCol w:w="7088"/>
      </w:tblGrid>
      <w:tr w:rsidR="00C419C4" w:rsidTr="00B76E6F">
        <w:tc>
          <w:tcPr>
            <w:tcW w:w="1559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Raó social</w:t>
            </w:r>
          </w:p>
        </w:tc>
        <w:tc>
          <w:tcPr>
            <w:tcW w:w="7087" w:type="dxa"/>
          </w:tcPr>
          <w:p w:rsidR="00C419C4" w:rsidRDefault="00C419C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C419C4" w:rsidTr="00B76E6F">
        <w:tc>
          <w:tcPr>
            <w:tcW w:w="1559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7087" w:type="dxa"/>
          </w:tcPr>
          <w:p w:rsidR="00C419C4" w:rsidRDefault="00C419C4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:rsidR="00C419C4" w:rsidRDefault="00C419C4" w:rsidP="00C419C4">
      <w:pPr>
        <w:ind w:left="2835" w:hanging="2835"/>
        <w:jc w:val="center"/>
        <w:rPr>
          <w:rFonts w:cs="Noto Sans"/>
          <w:sz w:val="18"/>
          <w:szCs w:val="18"/>
          <w:lang w:val="ca-ES"/>
        </w:rPr>
      </w:pPr>
    </w:p>
    <w:tbl>
      <w:tblPr>
        <w:tblW w:w="869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8"/>
        <w:gridCol w:w="4783"/>
        <w:gridCol w:w="1391"/>
        <w:gridCol w:w="1400"/>
        <w:gridCol w:w="36"/>
      </w:tblGrid>
      <w:tr w:rsidR="00C419C4" w:rsidTr="00B76E6F">
        <w:trPr>
          <w:trHeight w:val="264"/>
        </w:trPr>
        <w:tc>
          <w:tcPr>
            <w:tcW w:w="86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419C4" w:rsidRDefault="00C419C4" w:rsidP="00B76E6F">
            <w:pPr>
              <w:jc w:val="center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 xml:space="preserve">DESPESES 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52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Concepte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 xml:space="preserve">Despeses de personal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Béns corrents i serveis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RPr="00A00CA3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Pr="00A00CA3" w:rsidRDefault="00C419C4" w:rsidP="00B76E6F">
            <w:pPr>
              <w:rPr>
                <w:sz w:val="18"/>
                <w:szCs w:val="18"/>
                <w:lang w:val="en-GB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 xml:space="preserve">Treballs, subministraments i serveis extraordinaris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Pr="00A00CA3" w:rsidRDefault="00C419C4" w:rsidP="00B76E6F">
            <w:pPr>
              <w:rPr>
                <w:sz w:val="18"/>
                <w:szCs w:val="18"/>
                <w:lang w:val="en-GB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Despeses diverses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TOTAL DESPESES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86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419C4" w:rsidRDefault="00C419C4" w:rsidP="00B76E6F">
            <w:pPr>
              <w:jc w:val="center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color w:val="C30045"/>
                <w:sz w:val="18"/>
                <w:szCs w:val="18"/>
                <w:lang w:val="ca-ES"/>
              </w:rPr>
              <w:t>INGRESSOS (import concedit)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Ingressos diversos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20.....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20....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Fons propis (incloent-hi les quotes dels socis)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Finançament bancari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rPr>
                <w:sz w:val="18"/>
                <w:szCs w:val="18"/>
              </w:rPr>
            </w:pPr>
            <w:r>
              <w:rPr>
                <w:rFonts w:eastAsia="Times New Roman" w:cs="Noto Sans"/>
                <w:sz w:val="18"/>
                <w:szCs w:val="18"/>
                <w:lang w:val="ca-ES"/>
              </w:rPr>
              <w:t>Altres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center"/>
              <w:rPr>
                <w:rFonts w:eastAsia="Times New Roman" w:cs="Noto Sans"/>
                <w:b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64"/>
        </w:trPr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rPr>
                <w:i/>
                <w:iCs/>
                <w:sz w:val="16"/>
                <w:szCs w:val="16"/>
              </w:rPr>
            </w:pPr>
            <w:r>
              <w:rPr>
                <w:rFonts w:eastAsia="Times New Roman" w:cs="Noto Sans"/>
                <w:i/>
                <w:iCs/>
                <w:sz w:val="16"/>
                <w:szCs w:val="16"/>
                <w:lang w:val="ca-ES"/>
              </w:rPr>
              <w:t>Subvencions Administració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 xml:space="preserve">Organisme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CAIB</w:t>
            </w:r>
          </w:p>
          <w:p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Administració local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jc w:val="center"/>
              <w:rPr>
                <w:rFonts w:eastAsia="Times New Roman" w:cs="Arial"/>
                <w:sz w:val="16"/>
                <w:szCs w:val="16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jc w:val="center"/>
              <w:rPr>
                <w:sz w:val="16"/>
                <w:szCs w:val="16"/>
              </w:rPr>
            </w:pPr>
            <w:r>
              <w:rPr>
                <w:rFonts w:eastAsia="Times New Roman" w:cs="Noto Sans"/>
                <w:sz w:val="16"/>
                <w:szCs w:val="16"/>
                <w:lang w:val="ca-ES"/>
              </w:rPr>
              <w:t>Altres organismes oficials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109"/>
        </w:trPr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c>
          <w:tcPr>
            <w:tcW w:w="1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 xml:space="preserve">Subvencions d’entitats privades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C419C4" w:rsidRDefault="00C419C4" w:rsidP="00B76E6F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rFonts w:eastAsia="Times New Roman" w:cs="Noto Sans"/>
                <w:i/>
                <w:iCs/>
                <w:sz w:val="18"/>
                <w:szCs w:val="18"/>
                <w:lang w:val="ca-ES"/>
              </w:rPr>
              <w:t>20…..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419C4" w:rsidRDefault="00C419C4" w:rsidP="00B76E6F">
            <w:pPr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419C4" w:rsidRDefault="00C419C4" w:rsidP="00B76E6F">
            <w:pPr>
              <w:jc w:val="right"/>
              <w:rPr>
                <w:rFonts w:eastAsia="Times New Roman" w:cs="Arial"/>
                <w:sz w:val="18"/>
                <w:szCs w:val="18"/>
                <w:lang w:val="ca-ES"/>
              </w:rPr>
            </w:pP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  <w:tr w:rsidR="00C419C4" w:rsidTr="00B76E6F">
        <w:trPr>
          <w:trHeight w:val="276"/>
        </w:trPr>
        <w:tc>
          <w:tcPr>
            <w:tcW w:w="58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TOTAL INGRESSOS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:rsidR="00C419C4" w:rsidRDefault="00C419C4" w:rsidP="00B76E6F">
            <w:pPr>
              <w:jc w:val="right"/>
              <w:rPr>
                <w:sz w:val="18"/>
                <w:szCs w:val="18"/>
              </w:rPr>
            </w:pPr>
            <w:r>
              <w:rPr>
                <w:rFonts w:eastAsia="Times New Roman" w:cs="Noto Sans"/>
                <w:b/>
                <w:bCs/>
                <w:sz w:val="18"/>
                <w:szCs w:val="18"/>
                <w:lang w:val="ca-ES"/>
              </w:rPr>
              <w:t>0,00 €</w:t>
            </w:r>
          </w:p>
        </w:tc>
        <w:tc>
          <w:tcPr>
            <w:tcW w:w="36" w:type="dxa"/>
          </w:tcPr>
          <w:p w:rsidR="00C419C4" w:rsidRDefault="00C419C4" w:rsidP="00B76E6F">
            <w:pPr>
              <w:rPr>
                <w:sz w:val="18"/>
                <w:szCs w:val="18"/>
              </w:rPr>
            </w:pPr>
          </w:p>
        </w:tc>
      </w:tr>
    </w:tbl>
    <w:p w:rsidR="00C419C4" w:rsidRDefault="00C419C4" w:rsidP="00C419C4">
      <w:pPr>
        <w:rPr>
          <w:rFonts w:cs="Noto Sans"/>
          <w:sz w:val="18"/>
          <w:szCs w:val="18"/>
          <w:lang w:val="ca-ES"/>
        </w:rPr>
      </w:pPr>
    </w:p>
    <w:p w:rsidR="00C419C4" w:rsidRDefault="00C419C4" w:rsidP="00C419C4">
      <w:pPr>
        <w:rPr>
          <w:sz w:val="18"/>
          <w:szCs w:val="18"/>
        </w:rPr>
      </w:pPr>
      <w:r>
        <w:rPr>
          <w:rFonts w:cs="Noto Sans"/>
          <w:sz w:val="18"/>
          <w:szCs w:val="18"/>
          <w:lang w:val="ca-ES"/>
        </w:rPr>
        <w:t>......................, .... de/d’ ............</w:t>
      </w:r>
      <w:r w:rsidR="00167D2D">
        <w:rPr>
          <w:rFonts w:cs="Noto Sans"/>
          <w:sz w:val="18"/>
          <w:szCs w:val="18"/>
          <w:lang w:val="ca-ES"/>
        </w:rPr>
        <w:t>........................ de 2024</w:t>
      </w:r>
      <w:bookmarkStart w:id="0" w:name="_GoBack"/>
      <w:bookmarkEnd w:id="0"/>
    </w:p>
    <w:p w:rsidR="00C419C4" w:rsidRDefault="00C419C4" w:rsidP="00C419C4">
      <w:pPr>
        <w:rPr>
          <w:rFonts w:cs="Noto Sans"/>
          <w:sz w:val="18"/>
          <w:szCs w:val="18"/>
          <w:lang w:val="ca-ES"/>
        </w:rPr>
      </w:pPr>
    </w:p>
    <w:p w:rsidR="00C419C4" w:rsidRDefault="00C419C4" w:rsidP="00C419C4">
      <w:pPr>
        <w:rPr>
          <w:sz w:val="18"/>
          <w:szCs w:val="18"/>
        </w:rPr>
      </w:pPr>
      <w:r>
        <w:rPr>
          <w:rFonts w:cs="Noto Sans"/>
          <w:sz w:val="18"/>
          <w:szCs w:val="18"/>
          <w:lang w:val="ca-ES"/>
        </w:rPr>
        <w:t>[rúbrica i segell de l’entitat]</w:t>
      </w:r>
    </w:p>
    <w:sectPr w:rsidR="00C419C4" w:rsidSect="00C419C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993" w:left="2552" w:header="709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19C4" w:rsidRDefault="00C419C4" w:rsidP="002F3D33">
      <w:r>
        <w:separator/>
      </w:r>
    </w:p>
  </w:endnote>
  <w:endnote w:type="continuationSeparator" w:id="0">
    <w:p w:rsidR="00C419C4" w:rsidRDefault="00C419C4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3419D5" w:rsidRPr="00842E51" w:rsidRDefault="004E32ED" w:rsidP="004E32ED">
          <w:pPr>
            <w:pStyle w:val="Peudepgina"/>
            <w:jc w:val="both"/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C419C4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:rsidR="00AF6E68" w:rsidRPr="00084536" w:rsidRDefault="004E32ED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 w:rsidRPr="004E32ED">
            <w:rPr>
              <w:rFonts w:ascii="Noto Sans" w:hAnsi="Noto Sans"/>
              <w:color w:val="004B99"/>
            </w:rPr>
            <w:t>dgsanita.caib.es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:rsidR="00AF6E68" w:rsidRPr="00842E51" w:rsidRDefault="00AF6E68" w:rsidP="003403A6">
          <w:pPr>
            <w:pStyle w:val="Peudepgina"/>
          </w:pPr>
        </w:p>
      </w:tc>
    </w:tr>
  </w:tbl>
  <w:p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19C4" w:rsidRDefault="00C419C4" w:rsidP="002F3D33">
      <w:r>
        <w:separator/>
      </w:r>
    </w:p>
  </w:footnote>
  <w:footnote w:type="continuationSeparator" w:id="0">
    <w:p w:rsidR="00C419C4" w:rsidRDefault="00C419C4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4E32ED" w:rsidP="00867E20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13" name="Imagen 13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0E99D20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9C4"/>
    <w:rsid w:val="0001132A"/>
    <w:rsid w:val="000156CD"/>
    <w:rsid w:val="00023205"/>
    <w:rsid w:val="000237A9"/>
    <w:rsid w:val="00031C01"/>
    <w:rsid w:val="00034A40"/>
    <w:rsid w:val="00050D54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67D2D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419C4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C805906"/>
  <w15:docId w15:val="{65C9F18E-7147-4A90-9BFF-73C496E66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19C4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  <w:suppressAutoHyphens w:val="0"/>
    </w:pPr>
    <w:rPr>
      <w:lang w:val="ca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  <w:suppressAutoHyphens w:val="0"/>
    </w:pPr>
    <w:rPr>
      <w:lang w:val="ca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suppressAutoHyphens w:val="0"/>
    </w:pPr>
    <w:rPr>
      <w:rFonts w:ascii="Tahoma" w:hAnsi="Tahoma" w:cs="Tahoma"/>
      <w:sz w:val="16"/>
      <w:szCs w:val="16"/>
      <w:lang w:val="ca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uppressAutoHyphens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escrit\plantilles%20documents%2019-03-24\Plantilla%20DG%20Salut%20P&#250;blica%20gen&#232;rica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DG Salut Pública genèrica</Template>
  <TotalTime>4</TotalTime>
  <Pages>1</Pages>
  <Words>132</Words>
  <Characters>728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859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Joana Aina Mas Ferrer</cp:lastModifiedBy>
  <cp:revision>2</cp:revision>
  <cp:lastPrinted>2024-03-04T09:33:00Z</cp:lastPrinted>
  <dcterms:created xsi:type="dcterms:W3CDTF">2024-04-05T09:01:00Z</dcterms:created>
  <dcterms:modified xsi:type="dcterms:W3CDTF">2024-04-05T09:13:00Z</dcterms:modified>
</cp:coreProperties>
</file>